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118E4" w14:textId="5A0715AF" w:rsidR="003C77E0" w:rsidRPr="003C77E0" w:rsidRDefault="0042079F" w:rsidP="003C77E0">
      <w:pPr>
        <w:pStyle w:val="Subtitle"/>
        <w:rPr>
          <w:noProof/>
        </w:rPr>
      </w:pPr>
      <w:r w:rsidRPr="003C77E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EBFD0E" wp14:editId="2215BB38">
            <wp:simplePos x="0" y="0"/>
            <wp:positionH relativeFrom="column">
              <wp:posOffset>-923925</wp:posOffset>
            </wp:positionH>
            <wp:positionV relativeFrom="paragraph">
              <wp:posOffset>-1219200</wp:posOffset>
            </wp:positionV>
            <wp:extent cx="572400" cy="11419200"/>
            <wp:effectExtent l="0" t="0" r="0" b="0"/>
            <wp:wrapNone/>
            <wp:docPr id="1898046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046324" name="Picture 189804632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5" t="358" r="11781" b="-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" cy="114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E0" w:rsidRPr="003C77E0">
        <w:rPr>
          <w:noProof/>
          <w:sz w:val="28"/>
          <w:szCs w:val="28"/>
        </w:rPr>
        <w:t>Declaration of Loss of Firearms Licence (Including Permits)</w:t>
      </w:r>
    </w:p>
    <w:p w14:paraId="7946B996" w14:textId="314115E8" w:rsidR="00C24BEC" w:rsidRDefault="00826DAD" w:rsidP="003C77E0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R</w:t>
      </w:r>
      <w:r w:rsidR="00C24BEC">
        <w:rPr>
          <w:rFonts w:asciiTheme="majorHAnsi" w:hAnsiTheme="majorHAnsi"/>
          <w:sz w:val="20"/>
        </w:rPr>
        <w:t xml:space="preserve">egulation 188 of the Arms </w:t>
      </w:r>
      <w:r w:rsidR="0042747C">
        <w:rPr>
          <w:rFonts w:asciiTheme="majorHAnsi" w:hAnsiTheme="majorHAnsi"/>
          <w:sz w:val="20"/>
        </w:rPr>
        <w:t>R</w:t>
      </w:r>
      <w:r w:rsidR="00C24BEC">
        <w:rPr>
          <w:rFonts w:asciiTheme="majorHAnsi" w:hAnsiTheme="majorHAnsi"/>
          <w:sz w:val="20"/>
        </w:rPr>
        <w:t>egulations 2026</w:t>
      </w:r>
    </w:p>
    <w:p w14:paraId="1DC4169E" w14:textId="739D6C0A" w:rsidR="003C77E0" w:rsidRPr="003C77E0" w:rsidRDefault="003C77E0" w:rsidP="003C77E0">
      <w:pPr>
        <w:rPr>
          <w:rFonts w:asciiTheme="majorHAnsi" w:hAnsiTheme="majorHAnsi"/>
          <w:sz w:val="20"/>
        </w:rPr>
      </w:pPr>
      <w:r w:rsidRPr="003C77E0">
        <w:rPr>
          <w:rFonts w:asciiTheme="majorHAnsi" w:hAnsiTheme="majorHAnsi"/>
          <w:sz w:val="20"/>
        </w:rPr>
        <w:t>Due to the loss / destruction of my firearms licence card, I request a replacement card be produced and sent to the address below.</w:t>
      </w:r>
    </w:p>
    <w:p w14:paraId="6E761F67" w14:textId="77777777" w:rsidR="003C77E0" w:rsidRPr="003C77E0" w:rsidRDefault="003C77E0" w:rsidP="003C77E0">
      <w:pPr>
        <w:rPr>
          <w:rFonts w:asciiTheme="majorHAnsi" w:hAnsiTheme="majorHAnsi"/>
          <w:sz w:val="20"/>
        </w:rPr>
      </w:pPr>
      <w:r w:rsidRPr="003C77E0">
        <w:rPr>
          <w:rFonts w:asciiTheme="majorHAnsi" w:hAnsiTheme="majorHAnsi"/>
          <w:b/>
          <w:szCs w:val="22"/>
        </w:rPr>
        <w:t>ID confirmed:</w:t>
      </w:r>
      <w:r w:rsidRPr="003C77E0">
        <w:rPr>
          <w:rFonts w:asciiTheme="majorHAnsi" w:hAnsiTheme="majorHAnsi"/>
          <w:b/>
          <w:sz w:val="20"/>
        </w:rPr>
        <w:t xml:space="preserve"> </w:t>
      </w:r>
      <w:r w:rsidRPr="003C77E0">
        <w:rPr>
          <w:rFonts w:asciiTheme="majorHAnsi" w:hAnsiTheme="majorHAnsi"/>
          <w:i/>
          <w:sz w:val="20"/>
        </w:rPr>
        <w:t>(tick the option that applies)</w:t>
      </w:r>
    </w:p>
    <w:tbl>
      <w:tblPr>
        <w:tblW w:w="0" w:type="auto"/>
        <w:tblCellMar>
          <w:left w:w="0" w:type="dxa"/>
        </w:tblCellMar>
        <w:tblLook w:val="01E0" w:firstRow="1" w:lastRow="1" w:firstColumn="1" w:lastColumn="1" w:noHBand="0" w:noVBand="0"/>
      </w:tblPr>
      <w:tblGrid>
        <w:gridCol w:w="4512"/>
        <w:gridCol w:w="4514"/>
      </w:tblGrid>
      <w:tr w:rsidR="003C77E0" w:rsidRPr="003C77E0" w14:paraId="5103A842" w14:textId="77777777" w:rsidTr="00D479DA">
        <w:tc>
          <w:tcPr>
            <w:tcW w:w="4927" w:type="dxa"/>
          </w:tcPr>
          <w:p w14:paraId="449F9B8B" w14:textId="56E66D08" w:rsidR="003C77E0" w:rsidRPr="003C77E0" w:rsidRDefault="003C77E0" w:rsidP="00D479DA">
            <w:pPr>
              <w:spacing w:before="120"/>
              <w:rPr>
                <w:rFonts w:asciiTheme="majorHAnsi" w:hAnsiTheme="majorHAnsi"/>
                <w:b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C77E0">
              <w:rPr>
                <w:rFonts w:asciiTheme="majorHAnsi" w:hAnsiTheme="majorHAnsi"/>
                <w:sz w:val="20"/>
              </w:rPr>
              <w:instrText xml:space="preserve"> FORMCHECKBOX </w:instrText>
            </w:r>
            <w:r w:rsidRPr="003C77E0">
              <w:rPr>
                <w:rFonts w:asciiTheme="majorHAnsi" w:hAnsiTheme="majorHAnsi"/>
                <w:sz w:val="20"/>
              </w:rPr>
            </w:r>
            <w:r w:rsidRPr="003C77E0">
              <w:rPr>
                <w:rFonts w:asciiTheme="majorHAnsi" w:hAnsiTheme="majorHAnsi"/>
                <w:sz w:val="20"/>
              </w:rPr>
              <w:fldChar w:fldCharType="separate"/>
            </w:r>
            <w:r w:rsidRPr="003C77E0">
              <w:rPr>
                <w:rFonts w:asciiTheme="majorHAnsi" w:hAnsiTheme="majorHAnsi"/>
                <w:sz w:val="20"/>
              </w:rPr>
              <w:fldChar w:fldCharType="end"/>
            </w:r>
            <w:bookmarkEnd w:id="0"/>
            <w:r w:rsidRPr="003C77E0">
              <w:rPr>
                <w:rFonts w:asciiTheme="majorHAnsi" w:hAnsiTheme="majorHAnsi"/>
                <w:sz w:val="20"/>
              </w:rPr>
              <w:t xml:space="preserve"> Current photo driver licence</w:t>
            </w:r>
          </w:p>
        </w:tc>
        <w:tc>
          <w:tcPr>
            <w:tcW w:w="4928" w:type="dxa"/>
          </w:tcPr>
          <w:p w14:paraId="3A1EF757" w14:textId="77777777" w:rsidR="003C77E0" w:rsidRPr="003C77E0" w:rsidRDefault="003C77E0" w:rsidP="00D479DA">
            <w:pPr>
              <w:spacing w:before="120"/>
              <w:rPr>
                <w:rFonts w:asciiTheme="majorHAnsi" w:hAnsiTheme="majorHAnsi"/>
                <w:b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C77E0">
              <w:rPr>
                <w:rFonts w:asciiTheme="majorHAnsi" w:hAnsiTheme="majorHAnsi"/>
                <w:sz w:val="20"/>
              </w:rPr>
              <w:instrText xml:space="preserve"> FORMCHECKBOX </w:instrText>
            </w:r>
            <w:r w:rsidRPr="003C77E0">
              <w:rPr>
                <w:rFonts w:asciiTheme="majorHAnsi" w:hAnsiTheme="majorHAnsi"/>
                <w:sz w:val="20"/>
              </w:rPr>
            </w:r>
            <w:r w:rsidRPr="003C77E0">
              <w:rPr>
                <w:rFonts w:asciiTheme="majorHAnsi" w:hAnsiTheme="majorHAnsi"/>
                <w:sz w:val="20"/>
              </w:rPr>
              <w:fldChar w:fldCharType="separate"/>
            </w:r>
            <w:r w:rsidRPr="003C77E0">
              <w:rPr>
                <w:rFonts w:asciiTheme="majorHAnsi" w:hAnsiTheme="majorHAnsi"/>
                <w:sz w:val="20"/>
              </w:rPr>
              <w:fldChar w:fldCharType="end"/>
            </w:r>
            <w:bookmarkEnd w:id="1"/>
            <w:r w:rsidRPr="003C77E0">
              <w:rPr>
                <w:rFonts w:asciiTheme="majorHAnsi" w:hAnsiTheme="majorHAnsi"/>
                <w:sz w:val="20"/>
              </w:rPr>
              <w:t xml:space="preserve"> Current passport</w:t>
            </w:r>
          </w:p>
        </w:tc>
      </w:tr>
      <w:tr w:rsidR="003C77E0" w:rsidRPr="003C77E0" w14:paraId="5F0B6E63" w14:textId="77777777" w:rsidTr="00D479DA">
        <w:tc>
          <w:tcPr>
            <w:tcW w:w="4927" w:type="dxa"/>
          </w:tcPr>
          <w:p w14:paraId="145ADC26" w14:textId="77777777" w:rsidR="003C77E0" w:rsidRPr="003C77E0" w:rsidRDefault="003C77E0" w:rsidP="00D479DA">
            <w:pPr>
              <w:spacing w:before="120"/>
              <w:rPr>
                <w:rFonts w:asciiTheme="majorHAnsi" w:hAnsiTheme="majorHAnsi"/>
                <w:b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fldChar w:fldCharType="begin">
                <w:ffData>
                  <w:name w:val="Check3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3C77E0">
              <w:rPr>
                <w:rFonts w:asciiTheme="majorHAnsi" w:hAnsiTheme="majorHAnsi"/>
                <w:sz w:val="20"/>
              </w:rPr>
              <w:instrText xml:space="preserve"> FORMCHECKBOX </w:instrText>
            </w:r>
            <w:r w:rsidRPr="003C77E0">
              <w:rPr>
                <w:rFonts w:asciiTheme="majorHAnsi" w:hAnsiTheme="majorHAnsi"/>
                <w:sz w:val="20"/>
              </w:rPr>
            </w:r>
            <w:r w:rsidRPr="003C77E0">
              <w:rPr>
                <w:rFonts w:asciiTheme="majorHAnsi" w:hAnsiTheme="majorHAnsi"/>
                <w:sz w:val="20"/>
              </w:rPr>
              <w:fldChar w:fldCharType="separate"/>
            </w:r>
            <w:r w:rsidRPr="003C77E0">
              <w:rPr>
                <w:rFonts w:asciiTheme="majorHAnsi" w:hAnsiTheme="majorHAnsi"/>
                <w:sz w:val="20"/>
              </w:rPr>
              <w:fldChar w:fldCharType="end"/>
            </w:r>
            <w:bookmarkEnd w:id="2"/>
            <w:r w:rsidRPr="003C77E0">
              <w:rPr>
                <w:rFonts w:asciiTheme="majorHAnsi" w:hAnsiTheme="majorHAnsi"/>
                <w:sz w:val="20"/>
              </w:rPr>
              <w:t xml:space="preserve"> Birth certificate</w:t>
            </w:r>
          </w:p>
        </w:tc>
        <w:tc>
          <w:tcPr>
            <w:tcW w:w="4928" w:type="dxa"/>
          </w:tcPr>
          <w:p w14:paraId="7CBC4E0E" w14:textId="77777777" w:rsidR="003C77E0" w:rsidRPr="003C77E0" w:rsidRDefault="003C77E0" w:rsidP="00D479DA">
            <w:pPr>
              <w:spacing w:before="120"/>
              <w:rPr>
                <w:rFonts w:asciiTheme="majorHAnsi" w:hAnsiTheme="majorHAnsi"/>
                <w:b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fldChar w:fldCharType="begin">
                <w:ffData>
                  <w:name w:val="Check4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3C77E0">
              <w:rPr>
                <w:rFonts w:asciiTheme="majorHAnsi" w:hAnsiTheme="majorHAnsi"/>
                <w:sz w:val="20"/>
              </w:rPr>
              <w:instrText xml:space="preserve"> FORMCHECKBOX </w:instrText>
            </w:r>
            <w:r w:rsidRPr="003C77E0">
              <w:rPr>
                <w:rFonts w:asciiTheme="majorHAnsi" w:hAnsiTheme="majorHAnsi"/>
                <w:sz w:val="20"/>
              </w:rPr>
            </w:r>
            <w:r w:rsidRPr="003C77E0">
              <w:rPr>
                <w:rFonts w:asciiTheme="majorHAnsi" w:hAnsiTheme="majorHAnsi"/>
                <w:sz w:val="20"/>
              </w:rPr>
              <w:fldChar w:fldCharType="separate"/>
            </w:r>
            <w:r w:rsidRPr="003C77E0">
              <w:rPr>
                <w:rFonts w:asciiTheme="majorHAnsi" w:hAnsiTheme="majorHAnsi"/>
                <w:sz w:val="20"/>
              </w:rPr>
              <w:fldChar w:fldCharType="end"/>
            </w:r>
            <w:bookmarkEnd w:id="3"/>
            <w:r w:rsidRPr="003C77E0">
              <w:rPr>
                <w:rFonts w:asciiTheme="majorHAnsi" w:hAnsiTheme="majorHAnsi"/>
                <w:sz w:val="20"/>
              </w:rPr>
              <w:t xml:space="preserve"> Known to Firearms Safety and Education and confirmed</w:t>
            </w:r>
          </w:p>
        </w:tc>
      </w:tr>
    </w:tbl>
    <w:tbl>
      <w:tblPr>
        <w:tblW w:w="9639" w:type="dxa"/>
        <w:tblLayout w:type="fixed"/>
        <w:tblCellMar>
          <w:left w:w="0" w:type="dxa"/>
          <w:right w:w="11" w:type="dxa"/>
        </w:tblCellMar>
        <w:tblLook w:val="01E0" w:firstRow="1" w:lastRow="1" w:firstColumn="1" w:lastColumn="1" w:noHBand="0" w:noVBand="0"/>
      </w:tblPr>
      <w:tblGrid>
        <w:gridCol w:w="948"/>
        <w:gridCol w:w="45"/>
        <w:gridCol w:w="195"/>
        <w:gridCol w:w="88"/>
        <w:gridCol w:w="272"/>
        <w:gridCol w:w="153"/>
        <w:gridCol w:w="1624"/>
        <w:gridCol w:w="594"/>
        <w:gridCol w:w="29"/>
        <w:gridCol w:w="210"/>
        <w:gridCol w:w="30"/>
        <w:gridCol w:w="632"/>
        <w:gridCol w:w="1134"/>
        <w:gridCol w:w="274"/>
        <w:gridCol w:w="3411"/>
      </w:tblGrid>
      <w:tr w:rsidR="003C77E0" w:rsidRPr="003C77E0" w14:paraId="1EB3E68F" w14:textId="77777777" w:rsidTr="00D479DA">
        <w:tc>
          <w:tcPr>
            <w:tcW w:w="3325" w:type="dxa"/>
            <w:gridSpan w:val="7"/>
            <w:tcMar>
              <w:right w:w="28" w:type="dxa"/>
            </w:tcMar>
            <w:vAlign w:val="bottom"/>
          </w:tcPr>
          <w:p w14:paraId="38BE1120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Stolen/Lost item Police Report NO:</w:t>
            </w:r>
          </w:p>
        </w:tc>
        <w:tc>
          <w:tcPr>
            <w:tcW w:w="6314" w:type="dxa"/>
            <w:gridSpan w:val="8"/>
            <w:tcBorders>
              <w:bottom w:val="dotted" w:sz="4" w:space="0" w:color="auto"/>
            </w:tcBorders>
            <w:vAlign w:val="bottom"/>
          </w:tcPr>
          <w:p w14:paraId="6EA3D87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0FC11FE4" w14:textId="77777777" w:rsidTr="00D479DA">
        <w:tc>
          <w:tcPr>
            <w:tcW w:w="9639" w:type="dxa"/>
            <w:gridSpan w:val="15"/>
            <w:vAlign w:val="bottom"/>
          </w:tcPr>
          <w:p w14:paraId="76A0BEB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3EA426E1" w14:textId="77777777" w:rsidTr="00D479DA">
        <w:tc>
          <w:tcPr>
            <w:tcW w:w="993" w:type="dxa"/>
            <w:gridSpan w:val="2"/>
            <w:vAlign w:val="bottom"/>
          </w:tcPr>
          <w:p w14:paraId="7EF1244C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Surname:</w:t>
            </w:r>
          </w:p>
        </w:tc>
        <w:tc>
          <w:tcPr>
            <w:tcW w:w="2926" w:type="dxa"/>
            <w:gridSpan w:val="6"/>
            <w:tcBorders>
              <w:bottom w:val="dotted" w:sz="4" w:space="0" w:color="auto"/>
            </w:tcBorders>
            <w:vAlign w:val="bottom"/>
          </w:tcPr>
          <w:p w14:paraId="040A79D7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239" w:type="dxa"/>
            <w:gridSpan w:val="2"/>
            <w:vAlign w:val="bottom"/>
          </w:tcPr>
          <w:p w14:paraId="20F0D4E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1796" w:type="dxa"/>
            <w:gridSpan w:val="3"/>
            <w:vAlign w:val="bottom"/>
          </w:tcPr>
          <w:p w14:paraId="522419FA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 xml:space="preserve">First Names </w:t>
            </w:r>
            <w:r w:rsidRPr="003C77E0">
              <w:rPr>
                <w:rFonts w:asciiTheme="majorHAnsi" w:hAnsiTheme="majorHAnsi"/>
                <w:sz w:val="16"/>
                <w:szCs w:val="16"/>
              </w:rPr>
              <w:t>(in full):</w:t>
            </w:r>
          </w:p>
        </w:tc>
        <w:tc>
          <w:tcPr>
            <w:tcW w:w="3685" w:type="dxa"/>
            <w:gridSpan w:val="2"/>
            <w:tcBorders>
              <w:bottom w:val="dotted" w:sz="4" w:space="0" w:color="auto"/>
            </w:tcBorders>
            <w:vAlign w:val="bottom"/>
          </w:tcPr>
          <w:p w14:paraId="4E055BEB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1D3E858B" w14:textId="77777777" w:rsidTr="00D479DA">
        <w:tc>
          <w:tcPr>
            <w:tcW w:w="9639" w:type="dxa"/>
            <w:gridSpan w:val="15"/>
            <w:vAlign w:val="bottom"/>
          </w:tcPr>
          <w:p w14:paraId="3A745DC8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41F376D3" w14:textId="77777777" w:rsidTr="00D479DA">
        <w:tc>
          <w:tcPr>
            <w:tcW w:w="1276" w:type="dxa"/>
            <w:gridSpan w:val="4"/>
            <w:vAlign w:val="bottom"/>
          </w:tcPr>
          <w:p w14:paraId="0295EEB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Date or Birth:</w:t>
            </w:r>
          </w:p>
        </w:tc>
        <w:tc>
          <w:tcPr>
            <w:tcW w:w="2643" w:type="dxa"/>
            <w:gridSpan w:val="4"/>
            <w:tcBorders>
              <w:bottom w:val="dotted" w:sz="4" w:space="0" w:color="auto"/>
            </w:tcBorders>
            <w:vAlign w:val="bottom"/>
          </w:tcPr>
          <w:p w14:paraId="4CF334A0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239" w:type="dxa"/>
            <w:gridSpan w:val="2"/>
            <w:vAlign w:val="bottom"/>
          </w:tcPr>
          <w:p w14:paraId="2936B1AD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2070" w:type="dxa"/>
            <w:gridSpan w:val="4"/>
            <w:vAlign w:val="bottom"/>
          </w:tcPr>
          <w:p w14:paraId="324AF24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Firearms Licence No:</w:t>
            </w:r>
          </w:p>
        </w:tc>
        <w:tc>
          <w:tcPr>
            <w:tcW w:w="3411" w:type="dxa"/>
            <w:tcBorders>
              <w:bottom w:val="dotted" w:sz="4" w:space="0" w:color="auto"/>
            </w:tcBorders>
            <w:vAlign w:val="bottom"/>
          </w:tcPr>
          <w:p w14:paraId="003D124B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26540934" w14:textId="77777777" w:rsidTr="00D479DA">
        <w:tc>
          <w:tcPr>
            <w:tcW w:w="9639" w:type="dxa"/>
            <w:gridSpan w:val="15"/>
            <w:vAlign w:val="bottom"/>
          </w:tcPr>
          <w:p w14:paraId="3422639B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6118FE12" w14:textId="77777777" w:rsidTr="00D479DA">
        <w:tc>
          <w:tcPr>
            <w:tcW w:w="948" w:type="dxa"/>
            <w:vAlign w:val="bottom"/>
          </w:tcPr>
          <w:p w14:paraId="00F1C5D8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Address:</w:t>
            </w:r>
          </w:p>
        </w:tc>
        <w:tc>
          <w:tcPr>
            <w:tcW w:w="8691" w:type="dxa"/>
            <w:gridSpan w:val="14"/>
            <w:tcBorders>
              <w:bottom w:val="dotted" w:sz="4" w:space="0" w:color="auto"/>
            </w:tcBorders>
            <w:vAlign w:val="bottom"/>
          </w:tcPr>
          <w:p w14:paraId="563F9A8D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72832FD4" w14:textId="77777777" w:rsidTr="00D479DA">
        <w:tc>
          <w:tcPr>
            <w:tcW w:w="9639" w:type="dxa"/>
            <w:gridSpan w:val="15"/>
            <w:vAlign w:val="bottom"/>
          </w:tcPr>
          <w:p w14:paraId="16D7DE98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</w:rPr>
              <w:br w:type="page"/>
            </w:r>
          </w:p>
        </w:tc>
      </w:tr>
      <w:tr w:rsidR="003C77E0" w:rsidRPr="003C77E0" w14:paraId="704A308B" w14:textId="77777777" w:rsidTr="003C77E0">
        <w:trPr>
          <w:trHeight w:val="72"/>
        </w:trPr>
        <w:tc>
          <w:tcPr>
            <w:tcW w:w="9639" w:type="dxa"/>
            <w:gridSpan w:val="15"/>
            <w:tcBorders>
              <w:bottom w:val="dotted" w:sz="4" w:space="0" w:color="auto"/>
            </w:tcBorders>
            <w:vAlign w:val="bottom"/>
          </w:tcPr>
          <w:p w14:paraId="2DCEC437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39B38EB5" w14:textId="77777777" w:rsidTr="00D479DA">
        <w:tc>
          <w:tcPr>
            <w:tcW w:w="9639" w:type="dxa"/>
            <w:gridSpan w:val="15"/>
            <w:tcBorders>
              <w:top w:val="dotted" w:sz="4" w:space="0" w:color="auto"/>
            </w:tcBorders>
            <w:vAlign w:val="bottom"/>
          </w:tcPr>
          <w:p w14:paraId="69353809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51BFDCE1" w14:textId="77777777" w:rsidTr="00D479DA">
        <w:tc>
          <w:tcPr>
            <w:tcW w:w="1548" w:type="dxa"/>
            <w:gridSpan w:val="5"/>
            <w:vAlign w:val="bottom"/>
          </w:tcPr>
          <w:p w14:paraId="38767CA3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Postal Address:</w:t>
            </w:r>
          </w:p>
        </w:tc>
        <w:tc>
          <w:tcPr>
            <w:tcW w:w="8091" w:type="dxa"/>
            <w:gridSpan w:val="10"/>
            <w:tcBorders>
              <w:bottom w:val="dotted" w:sz="4" w:space="0" w:color="auto"/>
            </w:tcBorders>
            <w:vAlign w:val="bottom"/>
          </w:tcPr>
          <w:p w14:paraId="34984C9C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5EF0D96F" w14:textId="77777777" w:rsidTr="00D479DA">
        <w:tc>
          <w:tcPr>
            <w:tcW w:w="9639" w:type="dxa"/>
            <w:gridSpan w:val="15"/>
            <w:vAlign w:val="bottom"/>
          </w:tcPr>
          <w:p w14:paraId="4889864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1A88A704" w14:textId="77777777" w:rsidTr="00D479DA">
        <w:tc>
          <w:tcPr>
            <w:tcW w:w="9639" w:type="dxa"/>
            <w:gridSpan w:val="15"/>
            <w:tcBorders>
              <w:bottom w:val="dotted" w:sz="4" w:space="0" w:color="auto"/>
            </w:tcBorders>
            <w:vAlign w:val="bottom"/>
          </w:tcPr>
          <w:p w14:paraId="58D26565" w14:textId="77777777" w:rsidR="003C77E0" w:rsidRPr="003C77E0" w:rsidRDefault="003C77E0" w:rsidP="003C77E0">
            <w:pPr>
              <w:spacing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39CC382B" w14:textId="77777777" w:rsidTr="00D479DA">
        <w:tc>
          <w:tcPr>
            <w:tcW w:w="9639" w:type="dxa"/>
            <w:gridSpan w:val="15"/>
            <w:tcBorders>
              <w:top w:val="dotted" w:sz="4" w:space="0" w:color="auto"/>
            </w:tcBorders>
            <w:vAlign w:val="bottom"/>
          </w:tcPr>
          <w:p w14:paraId="077BF755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75208E8B" w14:textId="77777777" w:rsidTr="00D479DA">
        <w:tc>
          <w:tcPr>
            <w:tcW w:w="1701" w:type="dxa"/>
            <w:gridSpan w:val="6"/>
            <w:vAlign w:val="bottom"/>
          </w:tcPr>
          <w:p w14:paraId="6A939D9D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 xml:space="preserve">Telephone </w:t>
            </w:r>
            <w:r w:rsidRPr="003C77E0">
              <w:rPr>
                <w:rFonts w:asciiTheme="majorHAnsi" w:hAnsiTheme="majorHAnsi"/>
                <w:sz w:val="16"/>
                <w:szCs w:val="16"/>
              </w:rPr>
              <w:t>(home)</w:t>
            </w:r>
            <w:r w:rsidRPr="003C77E0">
              <w:rPr>
                <w:rFonts w:asciiTheme="majorHAnsi" w:hAnsiTheme="majorHAnsi"/>
                <w:sz w:val="20"/>
              </w:rPr>
              <w:t>:</w:t>
            </w:r>
          </w:p>
        </w:tc>
        <w:tc>
          <w:tcPr>
            <w:tcW w:w="2247" w:type="dxa"/>
            <w:gridSpan w:val="3"/>
            <w:tcBorders>
              <w:bottom w:val="dotted" w:sz="4" w:space="0" w:color="auto"/>
            </w:tcBorders>
            <w:vAlign w:val="bottom"/>
          </w:tcPr>
          <w:p w14:paraId="3C1281A1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2D03BF0D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632" w:type="dxa"/>
            <w:vAlign w:val="bottom"/>
          </w:tcPr>
          <w:p w14:paraId="03C52D18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Work:</w:t>
            </w:r>
          </w:p>
        </w:tc>
        <w:tc>
          <w:tcPr>
            <w:tcW w:w="4819" w:type="dxa"/>
            <w:gridSpan w:val="3"/>
            <w:tcBorders>
              <w:bottom w:val="dotted" w:sz="4" w:space="0" w:color="auto"/>
            </w:tcBorders>
            <w:vAlign w:val="bottom"/>
          </w:tcPr>
          <w:p w14:paraId="3E5F9D41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69B75028" w14:textId="77777777" w:rsidTr="00D479DA">
        <w:tc>
          <w:tcPr>
            <w:tcW w:w="9639" w:type="dxa"/>
            <w:gridSpan w:val="15"/>
            <w:vAlign w:val="bottom"/>
          </w:tcPr>
          <w:p w14:paraId="7D0952B8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  <w:tr w:rsidR="003C77E0" w:rsidRPr="003C77E0" w14:paraId="780606C1" w14:textId="77777777" w:rsidTr="00D479DA">
        <w:tc>
          <w:tcPr>
            <w:tcW w:w="1188" w:type="dxa"/>
            <w:gridSpan w:val="3"/>
            <w:vAlign w:val="bottom"/>
          </w:tcPr>
          <w:p w14:paraId="388AFD5A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Cell Phone:</w:t>
            </w:r>
          </w:p>
        </w:tc>
        <w:tc>
          <w:tcPr>
            <w:tcW w:w="2760" w:type="dxa"/>
            <w:gridSpan w:val="6"/>
            <w:tcBorders>
              <w:bottom w:val="dotted" w:sz="4" w:space="0" w:color="auto"/>
            </w:tcBorders>
            <w:vAlign w:val="bottom"/>
          </w:tcPr>
          <w:p w14:paraId="472631F9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14:paraId="1F57F3DA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632" w:type="dxa"/>
            <w:vAlign w:val="bottom"/>
          </w:tcPr>
          <w:p w14:paraId="0C32B63C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Email:</w:t>
            </w:r>
          </w:p>
        </w:tc>
        <w:tc>
          <w:tcPr>
            <w:tcW w:w="4819" w:type="dxa"/>
            <w:gridSpan w:val="3"/>
            <w:tcBorders>
              <w:bottom w:val="dotted" w:sz="4" w:space="0" w:color="auto"/>
            </w:tcBorders>
            <w:vAlign w:val="bottom"/>
          </w:tcPr>
          <w:p w14:paraId="1085CC94" w14:textId="77777777" w:rsidR="003C77E0" w:rsidRPr="003C77E0" w:rsidRDefault="003C77E0" w:rsidP="003C77E0">
            <w:pPr>
              <w:spacing w:before="100" w:beforeAutospacing="1" w:after="0"/>
              <w:rPr>
                <w:rFonts w:asciiTheme="majorHAnsi" w:hAnsiTheme="majorHAnsi"/>
                <w:sz w:val="20"/>
              </w:rPr>
            </w:pPr>
          </w:p>
        </w:tc>
      </w:tr>
    </w:tbl>
    <w:p w14:paraId="1A3E14C6" w14:textId="77777777" w:rsidR="003C77E0" w:rsidRPr="003C77E0" w:rsidRDefault="003C77E0" w:rsidP="003C77E0">
      <w:pPr>
        <w:spacing w:after="0"/>
        <w:rPr>
          <w:rFonts w:asciiTheme="majorHAnsi" w:hAnsiTheme="majorHAnsi"/>
          <w:sz w:val="20"/>
        </w:rPr>
      </w:pPr>
    </w:p>
    <w:p w14:paraId="5AAFB0BE" w14:textId="77777777" w:rsidR="003C77E0" w:rsidRPr="003C77E0" w:rsidRDefault="003C77E0" w:rsidP="003C77E0">
      <w:pPr>
        <w:spacing w:after="0"/>
        <w:rPr>
          <w:rFonts w:asciiTheme="majorHAnsi" w:hAnsiTheme="majorHAnsi"/>
          <w:b/>
          <w:szCs w:val="22"/>
        </w:rPr>
      </w:pPr>
      <w:r w:rsidRPr="003C77E0">
        <w:rPr>
          <w:rFonts w:asciiTheme="majorHAnsi" w:hAnsiTheme="majorHAnsi"/>
          <w:b/>
          <w:szCs w:val="22"/>
        </w:rPr>
        <w:t>Declaration:</w:t>
      </w:r>
    </w:p>
    <w:tbl>
      <w:tblPr>
        <w:tblW w:w="0" w:type="auto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993"/>
        <w:gridCol w:w="3941"/>
        <w:gridCol w:w="302"/>
        <w:gridCol w:w="523"/>
        <w:gridCol w:w="3267"/>
      </w:tblGrid>
      <w:tr w:rsidR="003C77E0" w:rsidRPr="003C77E0" w14:paraId="153418E6" w14:textId="77777777" w:rsidTr="00DA2FF5">
        <w:tc>
          <w:tcPr>
            <w:tcW w:w="9026" w:type="dxa"/>
            <w:gridSpan w:val="5"/>
          </w:tcPr>
          <w:p w14:paraId="1DC121A2" w14:textId="1258DF9C" w:rsidR="003C77E0" w:rsidRPr="003C77E0" w:rsidRDefault="003C77E0" w:rsidP="00D479DA">
            <w:pPr>
              <w:spacing w:before="4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 xml:space="preserve">I declare that all the information contained within this application form is correct and I am eligible to hold the licence applied for. </w:t>
            </w:r>
            <w:r w:rsidRPr="003C77E0">
              <w:rPr>
                <w:rFonts w:asciiTheme="majorHAnsi" w:hAnsiTheme="majorHAnsi"/>
                <w:b/>
                <w:color w:val="FF0000"/>
                <w:sz w:val="20"/>
              </w:rPr>
              <w:t>(Important: It is an offence to intentionally supply false or misleading information)</w:t>
            </w:r>
          </w:p>
        </w:tc>
      </w:tr>
      <w:tr w:rsidR="003C77E0" w:rsidRPr="003C77E0" w14:paraId="4BF69BD1" w14:textId="77777777" w:rsidTr="003C77E0">
        <w:tc>
          <w:tcPr>
            <w:tcW w:w="993" w:type="dxa"/>
          </w:tcPr>
          <w:p w14:paraId="0AABE941" w14:textId="1694F29C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Signature:</w:t>
            </w:r>
          </w:p>
        </w:tc>
        <w:tc>
          <w:tcPr>
            <w:tcW w:w="3941" w:type="dxa"/>
            <w:tcBorders>
              <w:bottom w:val="dotted" w:sz="4" w:space="0" w:color="auto"/>
            </w:tcBorders>
          </w:tcPr>
          <w:p w14:paraId="002010D9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02" w:type="dxa"/>
          </w:tcPr>
          <w:p w14:paraId="69330B14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20"/>
              </w:rPr>
            </w:pPr>
          </w:p>
        </w:tc>
        <w:tc>
          <w:tcPr>
            <w:tcW w:w="523" w:type="dxa"/>
          </w:tcPr>
          <w:p w14:paraId="663CEB96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20"/>
              </w:rPr>
            </w:pPr>
            <w:r w:rsidRPr="003C77E0">
              <w:rPr>
                <w:rFonts w:asciiTheme="majorHAnsi" w:hAnsiTheme="majorHAnsi"/>
                <w:sz w:val="20"/>
              </w:rPr>
              <w:t>Date:</w:t>
            </w:r>
          </w:p>
        </w:tc>
        <w:tc>
          <w:tcPr>
            <w:tcW w:w="3267" w:type="dxa"/>
            <w:tcBorders>
              <w:bottom w:val="dotted" w:sz="4" w:space="0" w:color="auto"/>
            </w:tcBorders>
          </w:tcPr>
          <w:p w14:paraId="4A26C23E" w14:textId="30445131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20"/>
              </w:rPr>
            </w:pPr>
          </w:p>
        </w:tc>
      </w:tr>
    </w:tbl>
    <w:p w14:paraId="4EC46BDA" w14:textId="77777777" w:rsidR="003C77E0" w:rsidRPr="003C77E0" w:rsidRDefault="003C77E0" w:rsidP="003C77E0">
      <w:pPr>
        <w:spacing w:after="0"/>
        <w:rPr>
          <w:rFonts w:asciiTheme="majorHAnsi" w:hAnsiTheme="majorHAnsi"/>
          <w:sz w:val="20"/>
        </w:rPr>
      </w:pPr>
    </w:p>
    <w:p w14:paraId="18F78430" w14:textId="1340D0FE" w:rsidR="003C77E0" w:rsidRPr="003C77E0" w:rsidRDefault="003C77E0" w:rsidP="003C77E0">
      <w:pPr>
        <w:spacing w:after="0"/>
        <w:rPr>
          <w:rFonts w:asciiTheme="majorHAnsi" w:hAnsiTheme="majorHAnsi"/>
          <w:i/>
          <w:sz w:val="20"/>
        </w:rPr>
      </w:pPr>
      <w:r w:rsidRPr="003C77E0">
        <w:rPr>
          <w:rFonts w:asciiTheme="majorHAnsi" w:hAnsiTheme="majorHAnsi"/>
          <w:i/>
          <w:sz w:val="20"/>
        </w:rPr>
        <w:t>(Office use only)</w:t>
      </w:r>
    </w:p>
    <w:tbl>
      <w:tblPr>
        <w:tblW w:w="9639" w:type="dxa"/>
        <w:tblLayout w:type="fixed"/>
        <w:tblCellMar>
          <w:right w:w="11" w:type="dxa"/>
        </w:tblCellMar>
        <w:tblLook w:val="01E0" w:firstRow="1" w:lastRow="1" w:firstColumn="1" w:lastColumn="1" w:noHBand="0" w:noVBand="0"/>
      </w:tblPr>
      <w:tblGrid>
        <w:gridCol w:w="4548"/>
        <w:gridCol w:w="240"/>
        <w:gridCol w:w="4851"/>
      </w:tblGrid>
      <w:tr w:rsidR="003C77E0" w:rsidRPr="003C77E0" w14:paraId="59018BBC" w14:textId="77777777" w:rsidTr="00D479DA">
        <w:trPr>
          <w:trHeight w:hRule="exact" w:val="340"/>
        </w:trPr>
        <w:tc>
          <w:tcPr>
            <w:tcW w:w="4548" w:type="dxa"/>
            <w:tcBorders>
              <w:bottom w:val="dotted" w:sz="4" w:space="0" w:color="auto"/>
            </w:tcBorders>
            <w:vAlign w:val="bottom"/>
          </w:tcPr>
          <w:p w14:paraId="380C5AAE" w14:textId="48E8F965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14:paraId="4CFF9E9A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51" w:type="dxa"/>
            <w:vAlign w:val="bottom"/>
          </w:tcPr>
          <w:p w14:paraId="0574482D" w14:textId="3A8117A2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  <w:r w:rsidRPr="003C77E0">
              <w:rPr>
                <w:rFonts w:asciiTheme="majorHAnsi" w:hAnsiTheme="majorHAnsi"/>
                <w:sz w:val="18"/>
                <w:szCs w:val="18"/>
              </w:rPr>
              <w:t>………………………………………………………………..</w:t>
            </w:r>
          </w:p>
        </w:tc>
      </w:tr>
      <w:tr w:rsidR="003C77E0" w:rsidRPr="003C77E0" w14:paraId="7D489F96" w14:textId="77777777" w:rsidTr="00D479DA">
        <w:tc>
          <w:tcPr>
            <w:tcW w:w="4548" w:type="dxa"/>
            <w:tcBorders>
              <w:top w:val="dotted" w:sz="4" w:space="0" w:color="auto"/>
            </w:tcBorders>
            <w:vAlign w:val="bottom"/>
          </w:tcPr>
          <w:p w14:paraId="2B5A9DA4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  <w:r w:rsidRPr="003C77E0">
              <w:rPr>
                <w:rFonts w:asciiTheme="majorHAnsi" w:hAnsiTheme="majorHAnsi"/>
                <w:sz w:val="18"/>
                <w:szCs w:val="18"/>
              </w:rPr>
              <w:t>Print name</w:t>
            </w:r>
          </w:p>
        </w:tc>
        <w:tc>
          <w:tcPr>
            <w:tcW w:w="240" w:type="dxa"/>
            <w:vAlign w:val="bottom"/>
          </w:tcPr>
          <w:p w14:paraId="4E5E5719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51" w:type="dxa"/>
            <w:vAlign w:val="bottom"/>
          </w:tcPr>
          <w:p w14:paraId="14402E9B" w14:textId="2F26E3BF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  <w:r w:rsidRPr="003C77E0">
              <w:rPr>
                <w:rFonts w:asciiTheme="majorHAnsi" w:hAnsiTheme="majorHAnsi"/>
                <w:sz w:val="18"/>
                <w:szCs w:val="18"/>
              </w:rPr>
              <w:t>Signature</w:t>
            </w:r>
          </w:p>
        </w:tc>
      </w:tr>
      <w:tr w:rsidR="003C77E0" w:rsidRPr="003C77E0" w14:paraId="41859BEA" w14:textId="77777777" w:rsidTr="00D479DA">
        <w:trPr>
          <w:trHeight w:hRule="exact" w:val="340"/>
        </w:trPr>
        <w:tc>
          <w:tcPr>
            <w:tcW w:w="4548" w:type="dxa"/>
            <w:tcBorders>
              <w:bottom w:val="dotted" w:sz="4" w:space="0" w:color="auto"/>
            </w:tcBorders>
            <w:vAlign w:val="bottom"/>
          </w:tcPr>
          <w:p w14:paraId="661F2EEE" w14:textId="09597A1E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14:paraId="555860F6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51" w:type="dxa"/>
            <w:vAlign w:val="bottom"/>
          </w:tcPr>
          <w:p w14:paraId="3A8CAAEA" w14:textId="47EB9A12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  <w:r w:rsidRPr="003C77E0">
              <w:rPr>
                <w:rFonts w:asciiTheme="majorHAnsi" w:hAnsiTheme="majorHAnsi"/>
                <w:noProof/>
                <w:sz w:val="18"/>
                <w:szCs w:val="18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1072835" wp14:editId="0F8FB6BC">
                      <wp:simplePos x="0" y="0"/>
                      <wp:positionH relativeFrom="margin">
                        <wp:posOffset>173355</wp:posOffset>
                      </wp:positionH>
                      <wp:positionV relativeFrom="paragraph">
                        <wp:posOffset>46990</wp:posOffset>
                      </wp:positionV>
                      <wp:extent cx="2286000" cy="1085850"/>
                      <wp:effectExtent l="0" t="0" r="19050" b="1905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1085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D98ADF" w14:textId="77777777" w:rsidR="003C77E0" w:rsidRPr="0065355D" w:rsidRDefault="003C77E0" w:rsidP="003C77E0">
                                  <w:pPr>
                                    <w:jc w:val="center"/>
                                  </w:pPr>
                                </w:p>
                                <w:p w14:paraId="71B178FB" w14:textId="77777777" w:rsidR="003C77E0" w:rsidRPr="00EE1713" w:rsidRDefault="003C77E0" w:rsidP="003C77E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EE1713">
                                    <w:rPr>
                                      <w:b/>
                                      <w:sz w:val="20"/>
                                    </w:rPr>
                                    <w:t>NZ Post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</w:t>
                                  </w:r>
                                  <w:r w:rsidRPr="00EE1713">
                                    <w:rPr>
                                      <w:b/>
                                      <w:sz w:val="20"/>
                                    </w:rPr>
                                    <w:t>Shop Receipt</w:t>
                                  </w:r>
                                </w:p>
                                <w:p w14:paraId="50435994" w14:textId="77777777" w:rsidR="003C77E0" w:rsidRPr="00EE1713" w:rsidRDefault="003C77E0" w:rsidP="003C77E0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E1713">
                                    <w:rPr>
                                      <w:b/>
                                      <w:sz w:val="20"/>
                                    </w:rPr>
                                    <w:t>$25-00 Fee applicable</w:t>
                                  </w:r>
                                </w:p>
                                <w:p w14:paraId="42D05EED" w14:textId="77777777" w:rsidR="003C77E0" w:rsidRPr="00EE1713" w:rsidRDefault="003C77E0" w:rsidP="003C77E0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ED693F9" w14:textId="77777777" w:rsidR="003C77E0" w:rsidRPr="00EE1713" w:rsidRDefault="003C77E0" w:rsidP="003C77E0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EE1713">
                                    <w:rPr>
                                      <w:b/>
                                      <w:sz w:val="20"/>
                                    </w:rPr>
                                    <w:t>Attach Receipt Here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7DA7DEED">
                    <v:shapetype id="_x0000_t202" coordsize="21600,21600" o:spt="202" path="m,l,21600r21600,l21600,xe" w14:anchorId="51072835">
                      <v:stroke joinstyle="miter"/>
                      <v:path gradientshapeok="t" o:connecttype="rect"/>
                    </v:shapetype>
                    <v:shape id="Text Box 4" style="position:absolute;margin-left:13.65pt;margin-top:3.7pt;width:180pt;height:85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">
                      <v:textbox>
                        <w:txbxContent>
                          <w:p w:rsidRPr="0065355D" w:rsidR="003C77E0" w:rsidP="003C77E0" w:rsidRDefault="003C77E0" w14:paraId="672A6659" w14:textId="77777777">
                            <w:pPr>
                              <w:jc w:val="center"/>
                            </w:pPr>
                          </w:p>
                          <w:p w:rsidRPr="00EE1713" w:rsidR="003C77E0" w:rsidP="003C77E0" w:rsidRDefault="003C77E0" w14:paraId="5553C8B8" w14:textId="7777777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EE1713">
                              <w:rPr>
                                <w:b/>
                                <w:sz w:val="20"/>
                              </w:rPr>
                              <w:t>NZ Post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EE1713">
                              <w:rPr>
                                <w:b/>
                                <w:sz w:val="20"/>
                              </w:rPr>
                              <w:t>Shop Receipt</w:t>
                            </w:r>
                          </w:p>
                          <w:p w:rsidRPr="00EE1713" w:rsidR="003C77E0" w:rsidP="003C77E0" w:rsidRDefault="003C77E0" w14:paraId="7ECF1168" w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E1713">
                              <w:rPr>
                                <w:b/>
                                <w:sz w:val="20"/>
                              </w:rPr>
                              <w:t>$25-00 Fee applicable</w:t>
                            </w:r>
                          </w:p>
                          <w:p w:rsidRPr="00EE1713" w:rsidR="003C77E0" w:rsidP="003C77E0" w:rsidRDefault="003C77E0" w14:paraId="0A37501D" w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:rsidRPr="00EE1713" w:rsidR="003C77E0" w:rsidP="003C77E0" w:rsidRDefault="003C77E0" w14:paraId="67F90832" w14:textId="77777777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EE1713">
                              <w:rPr>
                                <w:b/>
                                <w:sz w:val="20"/>
                              </w:rPr>
                              <w:t>Attach Receipt Here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3C77E0" w:rsidRPr="003C77E0" w14:paraId="6CA39976" w14:textId="77777777" w:rsidTr="00D479DA">
        <w:tc>
          <w:tcPr>
            <w:tcW w:w="4548" w:type="dxa"/>
            <w:tcBorders>
              <w:top w:val="dotted" w:sz="4" w:space="0" w:color="auto"/>
            </w:tcBorders>
            <w:vAlign w:val="bottom"/>
          </w:tcPr>
          <w:p w14:paraId="3DBB2FBB" w14:textId="1FA05A14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  <w:r w:rsidRPr="003C77E0">
              <w:rPr>
                <w:rFonts w:asciiTheme="majorHAnsi" w:hAnsiTheme="majorHAnsi"/>
                <w:sz w:val="18"/>
                <w:szCs w:val="18"/>
              </w:rPr>
              <w:t>Station</w:t>
            </w:r>
          </w:p>
        </w:tc>
        <w:tc>
          <w:tcPr>
            <w:tcW w:w="240" w:type="dxa"/>
            <w:vAlign w:val="bottom"/>
          </w:tcPr>
          <w:p w14:paraId="5122FCF6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51" w:type="dxa"/>
            <w:vAlign w:val="bottom"/>
          </w:tcPr>
          <w:p w14:paraId="464F5603" w14:textId="413B6686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3C77E0" w:rsidRPr="003C77E0" w14:paraId="4961B296" w14:textId="77777777" w:rsidTr="00D479DA">
        <w:trPr>
          <w:trHeight w:hRule="exact" w:val="340"/>
        </w:trPr>
        <w:tc>
          <w:tcPr>
            <w:tcW w:w="4548" w:type="dxa"/>
            <w:tcBorders>
              <w:bottom w:val="dotted" w:sz="4" w:space="0" w:color="auto"/>
            </w:tcBorders>
            <w:vAlign w:val="bottom"/>
          </w:tcPr>
          <w:p w14:paraId="5B43450B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14:paraId="3EBC9688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51" w:type="dxa"/>
            <w:vAlign w:val="bottom"/>
          </w:tcPr>
          <w:p w14:paraId="63E7A995" w14:textId="3466E990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noProof/>
                <w:sz w:val="18"/>
                <w:szCs w:val="18"/>
                <w:lang w:val="en-US"/>
              </w:rPr>
            </w:pPr>
          </w:p>
        </w:tc>
      </w:tr>
      <w:tr w:rsidR="003C77E0" w:rsidRPr="003C77E0" w14:paraId="534218E2" w14:textId="77777777" w:rsidTr="00D479DA">
        <w:tc>
          <w:tcPr>
            <w:tcW w:w="4548" w:type="dxa"/>
            <w:tcBorders>
              <w:top w:val="dotted" w:sz="4" w:space="0" w:color="auto"/>
            </w:tcBorders>
            <w:vAlign w:val="bottom"/>
          </w:tcPr>
          <w:p w14:paraId="440D0F31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  <w:r w:rsidRPr="003C77E0">
              <w:rPr>
                <w:rFonts w:asciiTheme="majorHAnsi" w:hAnsiTheme="majorHAnsi"/>
                <w:sz w:val="18"/>
                <w:szCs w:val="18"/>
              </w:rPr>
              <w:t>QID</w:t>
            </w:r>
          </w:p>
        </w:tc>
        <w:tc>
          <w:tcPr>
            <w:tcW w:w="240" w:type="dxa"/>
            <w:vAlign w:val="bottom"/>
          </w:tcPr>
          <w:p w14:paraId="440C9774" w14:textId="77777777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4851" w:type="dxa"/>
            <w:vAlign w:val="bottom"/>
          </w:tcPr>
          <w:p w14:paraId="321B1003" w14:textId="47C6CBD4" w:rsidR="003C77E0" w:rsidRPr="003C77E0" w:rsidRDefault="003C77E0" w:rsidP="003C77E0">
            <w:pPr>
              <w:spacing w:before="40" w:after="0"/>
              <w:rPr>
                <w:rFonts w:asciiTheme="majorHAnsi" w:hAnsiTheme="majorHAnsi"/>
                <w:noProof/>
                <w:sz w:val="18"/>
                <w:szCs w:val="18"/>
                <w:lang w:val="en-US"/>
              </w:rPr>
            </w:pPr>
          </w:p>
        </w:tc>
      </w:tr>
    </w:tbl>
    <w:p w14:paraId="5E452178" w14:textId="7674B2DE" w:rsidR="00452E46" w:rsidRPr="003C77E0" w:rsidRDefault="00452E46" w:rsidP="003C77E0">
      <w:pPr>
        <w:rPr>
          <w:rFonts w:asciiTheme="majorHAnsi" w:hAnsiTheme="majorHAnsi"/>
        </w:rPr>
      </w:pPr>
    </w:p>
    <w:sectPr w:rsidR="00452E46" w:rsidRPr="003C77E0" w:rsidSect="00AF0796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100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7CC8" w14:textId="77777777" w:rsidR="00BC6163" w:rsidRPr="001F2C35" w:rsidRDefault="00BC6163" w:rsidP="00EC5ACD">
      <w:r w:rsidRPr="001F2C35">
        <w:separator/>
      </w:r>
    </w:p>
  </w:endnote>
  <w:endnote w:type="continuationSeparator" w:id="0">
    <w:p w14:paraId="4FD915FF" w14:textId="77777777" w:rsidR="00BC6163" w:rsidRPr="001F2C35" w:rsidRDefault="00BC6163" w:rsidP="00EC5ACD">
      <w:r w:rsidRPr="001F2C35">
        <w:continuationSeparator/>
      </w:r>
    </w:p>
  </w:endnote>
  <w:endnote w:type="continuationNotice" w:id="1">
    <w:p w14:paraId="31FB871F" w14:textId="77777777" w:rsidR="00BC6163" w:rsidRPr="001F2C35" w:rsidRDefault="00BC6163" w:rsidP="00EC5A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panose1 w:val="02000503000000020004"/>
    <w:charset w:val="00"/>
    <w:family w:val="auto"/>
    <w:pitch w:val="variable"/>
    <w:sig w:usb0="E0000AFF" w:usb1="5200A1FF" w:usb2="00000021" w:usb3="00000000" w:csb0="0000019F" w:csb1="00000000"/>
    <w:embedRegular r:id="rId1" w:fontKey="{AF7D54A0-8BDE-4776-8837-42CA4B70834D}"/>
    <w:embedBold r:id="rId2" w:fontKey="{CDF28693-1553-425F-9189-3688E53355CB}"/>
    <w:embedItalic r:id="rId3" w:fontKey="{3171A3E5-E85D-460A-9F75-03914DBB478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4" w:fontKey="{74ED1B84-DE10-480B-922F-937B65423810}"/>
    <w:embedBold r:id="rId5" w:fontKey="{7AA7D9E4-0783-48AC-A26E-5A873D2BD95E}"/>
    <w:embedItalic r:id="rId6" w:fontKey="{3F940496-64F9-459F-916D-30F5EF080FF5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___WRD_EMBED_SUB_177">
    <w:altName w:val="Mangal"/>
    <w:charset w:val="00"/>
    <w:family w:val="auto"/>
    <w:pitch w:val="variable"/>
    <w:sig w:usb0="00008007" w:usb1="00000000" w:usb2="00000000" w:usb3="00000000" w:csb0="00000093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7" w:fontKey="{97A8C7F1-D44D-48F9-BF6D-515FE464B2AA}"/>
    <w:embedBold r:id="rId8" w:fontKey="{8101856E-9D2E-4E27-B589-15D95F4A6D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5D90" w14:textId="77777777" w:rsidR="003D6EE1" w:rsidRDefault="003D6EE1" w:rsidP="003D6EE1">
    <w:pPr>
      <w:pStyle w:val="Footertext"/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  <w14:ligatures w14:val="non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B9FD106" wp14:editId="5D228FA5">
              <wp:simplePos x="0" y="0"/>
              <wp:positionH relativeFrom="column">
                <wp:posOffset>9525</wp:posOffset>
              </wp:positionH>
              <wp:positionV relativeFrom="paragraph">
                <wp:posOffset>97155</wp:posOffset>
              </wp:positionV>
              <wp:extent cx="6191250" cy="0"/>
              <wp:effectExtent l="0" t="0" r="0" b="0"/>
              <wp:wrapNone/>
              <wp:docPr id="1751918341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3DFBC21B">
            <v:line id="Straight Connector 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a5a5a [2109]" strokeweight=".5pt" from=".75pt,7.65pt" to="488.25pt,7.65pt" w14:anchorId="3E394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">
              <v:stroke joinstyle="miter"/>
            </v:line>
          </w:pict>
        </mc:Fallback>
      </mc:AlternateContent>
    </w:r>
  </w:p>
  <w:p w14:paraId="3DD22312" w14:textId="77777777" w:rsidR="003D6EE1" w:rsidRPr="008C750D" w:rsidRDefault="003D6EE1" w:rsidP="008C750D">
    <w:pPr>
      <w:pStyle w:val="Footertext"/>
    </w:pPr>
    <w:r w:rsidRPr="008C750D">
      <w:t>Firearms Safety and Education New Zealand</w:t>
    </w:r>
  </w:p>
  <w:p w14:paraId="661E2003" w14:textId="3C87BB4D" w:rsidR="00AC1BA1" w:rsidRPr="008C750D" w:rsidRDefault="003D6EE1" w:rsidP="008C750D">
    <w:pPr>
      <w:pStyle w:val="Footertext"/>
    </w:pPr>
    <w:hyperlink r:id="rId1" w:history="1">
      <w:r w:rsidRPr="008C750D">
        <w:rPr>
          <w:rStyle w:val="Hyperlink"/>
          <w:color w:val="7F7F7F" w:themeColor="text1" w:themeTint="80"/>
          <w:u w:val="none"/>
        </w:rPr>
        <w:t>www.firearmssafety.govt.nz</w:t>
      </w:r>
    </w:hyperlink>
  </w:p>
  <w:p w14:paraId="0142CC0A" w14:textId="77777777" w:rsidR="003D6EE1" w:rsidRPr="003D6EE1" w:rsidRDefault="003D6EE1" w:rsidP="00EC5ACD">
    <w:pPr>
      <w:pStyle w:val="Footertext"/>
      <w:rPr>
        <w:rFonts w:ascii="Arial" w:hAnsi="Arial" w:cs="Arial"/>
        <w:color w:val="595959" w:themeColor="text1" w:themeTint="A6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BEE0" w14:textId="77777777" w:rsidR="009A3D24" w:rsidRDefault="009A3D24" w:rsidP="009A3D24">
    <w:pPr>
      <w:pStyle w:val="Footertext"/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  <w14:ligatures w14:val="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F5FB99" wp14:editId="6BC1BEAC">
              <wp:simplePos x="0" y="0"/>
              <wp:positionH relativeFrom="column">
                <wp:posOffset>9525</wp:posOffset>
              </wp:positionH>
              <wp:positionV relativeFrom="paragraph">
                <wp:posOffset>97155</wp:posOffset>
              </wp:positionV>
              <wp:extent cx="6191250" cy="0"/>
              <wp:effectExtent l="0" t="0" r="0" b="0"/>
              <wp:wrapNone/>
              <wp:docPr id="1620240198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12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4ED32D2E">
            <v:line id="Straight Connector 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a5a5a [2109]" strokeweight=".5pt" from=".75pt,7.65pt" to="488.25pt,7.65pt" w14:anchorId="0BB9C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">
              <v:stroke joinstyle="miter"/>
            </v:line>
          </w:pict>
        </mc:Fallback>
      </mc:AlternateContent>
    </w:r>
  </w:p>
  <w:p w14:paraId="31E7EBAB" w14:textId="77777777" w:rsidR="003D6EE1" w:rsidRPr="008C750D" w:rsidRDefault="009A3D24" w:rsidP="008C750D">
    <w:pPr>
      <w:pStyle w:val="Footertext"/>
    </w:pPr>
    <w:r w:rsidRPr="008C750D">
      <w:t>Firearms Safety and Education New Zealand</w:t>
    </w:r>
  </w:p>
  <w:p w14:paraId="7D7EAC3E" w14:textId="2A969000" w:rsidR="003A6492" w:rsidRPr="008C750D" w:rsidRDefault="003D6EE1" w:rsidP="008C750D">
    <w:pPr>
      <w:pStyle w:val="Footertext"/>
    </w:pPr>
    <w:hyperlink r:id="rId1" w:history="1">
      <w:r w:rsidRPr="008C750D">
        <w:rPr>
          <w:rStyle w:val="Hyperlink"/>
          <w:color w:val="7F7F7F" w:themeColor="text1" w:themeTint="80"/>
          <w:u w:val="none"/>
        </w:rPr>
        <w:t>www.firearmssafety.govt.nz</w:t>
      </w:r>
    </w:hyperlink>
  </w:p>
  <w:p w14:paraId="6DD15ACC" w14:textId="77777777" w:rsidR="003D6EE1" w:rsidRPr="003A6492" w:rsidRDefault="003D6EE1" w:rsidP="009A3D24">
    <w:pPr>
      <w:pStyle w:val="Footertext"/>
      <w:rPr>
        <w:rFonts w:ascii="Arial" w:hAnsi="Arial" w:cs="Arial"/>
        <w:color w:val="595959" w:themeColor="text1" w:themeTint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63EAD" w14:textId="77777777" w:rsidR="00BC6163" w:rsidRPr="001F2C35" w:rsidRDefault="00BC6163" w:rsidP="00EC5ACD">
      <w:r w:rsidRPr="001F2C35">
        <w:separator/>
      </w:r>
    </w:p>
  </w:footnote>
  <w:footnote w:type="continuationSeparator" w:id="0">
    <w:p w14:paraId="1B07F2EA" w14:textId="77777777" w:rsidR="00BC6163" w:rsidRPr="001F2C35" w:rsidRDefault="00BC6163" w:rsidP="00EC5ACD">
      <w:r w:rsidRPr="001F2C35">
        <w:continuationSeparator/>
      </w:r>
    </w:p>
  </w:footnote>
  <w:footnote w:type="continuationNotice" w:id="1">
    <w:p w14:paraId="39BA62BA" w14:textId="77777777" w:rsidR="00BC6163" w:rsidRPr="001F2C35" w:rsidRDefault="00BC6163" w:rsidP="00EC5A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AA53" w14:textId="77777777" w:rsidR="00943F20" w:rsidRPr="001F2C35" w:rsidRDefault="00943F20" w:rsidP="00EC5ACD">
    <w:pPr>
      <w:pStyle w:val="Header"/>
    </w:pPr>
  </w:p>
  <w:p w14:paraId="0CCEF704" w14:textId="77777777" w:rsidR="00943F20" w:rsidRPr="001F2C35" w:rsidRDefault="00943F20" w:rsidP="00EC5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96AF1" w14:textId="66FD1333" w:rsidR="00943F20" w:rsidRDefault="00943F20" w:rsidP="00FE0C52">
    <w:pPr>
      <w:pStyle w:val="Header"/>
      <w:tabs>
        <w:tab w:val="clear" w:pos="4513"/>
        <w:tab w:val="clear" w:pos="9026"/>
        <w:tab w:val="left" w:pos="7905"/>
      </w:tabs>
    </w:pPr>
  </w:p>
  <w:p w14:paraId="48487A97" w14:textId="77777777" w:rsidR="00FE0C52" w:rsidRDefault="186ADEC5" w:rsidP="00FE0C52">
    <w:pPr>
      <w:pStyle w:val="Header"/>
      <w:tabs>
        <w:tab w:val="clear" w:pos="4513"/>
        <w:tab w:val="clear" w:pos="9026"/>
        <w:tab w:val="left" w:pos="790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9DC4DE3" wp14:editId="4C3AE34D">
          <wp:simplePos x="0" y="0"/>
          <wp:positionH relativeFrom="column">
            <wp:posOffset>3248025</wp:posOffset>
          </wp:positionH>
          <wp:positionV relativeFrom="paragraph">
            <wp:posOffset>-762000</wp:posOffset>
          </wp:positionV>
          <wp:extent cx="3189600" cy="1069200"/>
          <wp:effectExtent l="0" t="0" r="0" b="0"/>
          <wp:wrapNone/>
          <wp:docPr id="11975342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53427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89600" cy="106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93C0EF" w14:textId="77777777" w:rsidR="00943F20" w:rsidRPr="001F2C35" w:rsidRDefault="00943F20" w:rsidP="0042079F">
    <w:pPr>
      <w:pStyle w:val="Header"/>
      <w:tabs>
        <w:tab w:val="clear" w:pos="4513"/>
        <w:tab w:val="clear" w:pos="9026"/>
        <w:tab w:val="left" w:pos="19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EBFD0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17.25pt;height:344.2pt" o:bullet="t">
        <v:imagedata r:id="rId1" o:title="Bullet point - harakeke"/>
      </v:shape>
    </w:pict>
  </w:numPicBullet>
  <w:abstractNum w:abstractNumId="0" w15:restartNumberingAfterBreak="0">
    <w:nsid w:val="029544EB"/>
    <w:multiLevelType w:val="multilevel"/>
    <w:tmpl w:val="52F6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E4F8C"/>
    <w:multiLevelType w:val="hybridMultilevel"/>
    <w:tmpl w:val="4A262BB0"/>
    <w:lvl w:ilvl="0" w:tplc="8A7EAD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01B61"/>
    <w:multiLevelType w:val="hybridMultilevel"/>
    <w:tmpl w:val="66403DB8"/>
    <w:lvl w:ilvl="0" w:tplc="4A1EF6AE">
      <w:start w:val="1"/>
      <w:numFmt w:val="bullet"/>
      <w:pStyle w:val="Importantnote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AEA141A"/>
    <w:multiLevelType w:val="hybridMultilevel"/>
    <w:tmpl w:val="DEDC3CE6"/>
    <w:lvl w:ilvl="0" w:tplc="390A9D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C526DD8">
      <w:start w:val="1"/>
      <w:numFmt w:val="bullet"/>
      <w:pStyle w:val="Bulletpointlevel2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6D20EC2">
      <w:start w:val="1"/>
      <w:numFmt w:val="bullet"/>
      <w:pStyle w:val="Bulletpoin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E8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F819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CD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1A2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04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2C3B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C34FE"/>
    <w:multiLevelType w:val="multilevel"/>
    <w:tmpl w:val="1DBAEB8C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%3 –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–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246F5F9C"/>
    <w:multiLevelType w:val="multilevel"/>
    <w:tmpl w:val="2EC0E7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%3 –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–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30B25218"/>
    <w:multiLevelType w:val="hybridMultilevel"/>
    <w:tmpl w:val="486A82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7777B"/>
    <w:multiLevelType w:val="hybridMultilevel"/>
    <w:tmpl w:val="FAA8B7F4"/>
    <w:lvl w:ilvl="0" w:tplc="63B0AE4C">
      <w:start w:val="1"/>
      <w:numFmt w:val="decimal"/>
      <w:pStyle w:val="Numbered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12291"/>
    <w:multiLevelType w:val="multilevel"/>
    <w:tmpl w:val="F21819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taiwaneseCountingThousand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6BEE583E"/>
    <w:multiLevelType w:val="multilevel"/>
    <w:tmpl w:val="29C01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9274E8"/>
    <w:multiLevelType w:val="multilevel"/>
    <w:tmpl w:val="58762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E81D54"/>
    <w:multiLevelType w:val="hybridMultilevel"/>
    <w:tmpl w:val="4A1A16D2"/>
    <w:lvl w:ilvl="0" w:tplc="D0AA7F4C">
      <w:start w:val="1"/>
      <w:numFmt w:val="bullet"/>
      <w:lvlText w:val="o"/>
      <w:lvlJc w:val="left"/>
      <w:pPr>
        <w:ind w:left="720" w:hanging="360"/>
      </w:pPr>
      <w:rPr>
        <w:rFonts w:ascii="Symbol" w:hAnsi="Symbol" w:hint="default"/>
      </w:rPr>
    </w:lvl>
    <w:lvl w:ilvl="1" w:tplc="14208D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F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A5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CD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C0B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4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E1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F207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844A2"/>
    <w:multiLevelType w:val="multilevel"/>
    <w:tmpl w:val="832EE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C11860"/>
    <w:multiLevelType w:val="hybridMultilevel"/>
    <w:tmpl w:val="ABB490B0"/>
    <w:lvl w:ilvl="0" w:tplc="37AAD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F0C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4458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CC3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70B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6A7C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2CC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EC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5C9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41056328">
    <w:abstractNumId w:val="3"/>
  </w:num>
  <w:num w:numId="2" w16cid:durableId="1978024903">
    <w:abstractNumId w:val="1"/>
  </w:num>
  <w:num w:numId="3" w16cid:durableId="1659456263">
    <w:abstractNumId w:val="11"/>
  </w:num>
  <w:num w:numId="4" w16cid:durableId="427771007">
    <w:abstractNumId w:val="2"/>
  </w:num>
  <w:num w:numId="5" w16cid:durableId="1476607167">
    <w:abstractNumId w:val="10"/>
  </w:num>
  <w:num w:numId="6" w16cid:durableId="1135679142">
    <w:abstractNumId w:val="0"/>
  </w:num>
  <w:num w:numId="7" w16cid:durableId="1033845841">
    <w:abstractNumId w:val="12"/>
  </w:num>
  <w:num w:numId="8" w16cid:durableId="466315356">
    <w:abstractNumId w:val="9"/>
  </w:num>
  <w:num w:numId="9" w16cid:durableId="1979332492">
    <w:abstractNumId w:val="6"/>
  </w:num>
  <w:num w:numId="10" w16cid:durableId="1122116816">
    <w:abstractNumId w:val="8"/>
  </w:num>
  <w:num w:numId="11" w16cid:durableId="1157377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9491361">
    <w:abstractNumId w:val="13"/>
  </w:num>
  <w:num w:numId="13" w16cid:durableId="1483158328">
    <w:abstractNumId w:val="4"/>
  </w:num>
  <w:num w:numId="14" w16cid:durableId="835269555">
    <w:abstractNumId w:val="5"/>
  </w:num>
  <w:num w:numId="15" w16cid:durableId="2657009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4F1"/>
    <w:rsid w:val="00002342"/>
    <w:rsid w:val="0000725E"/>
    <w:rsid w:val="0001412E"/>
    <w:rsid w:val="00016247"/>
    <w:rsid w:val="00027E00"/>
    <w:rsid w:val="00034A82"/>
    <w:rsid w:val="0003524C"/>
    <w:rsid w:val="00062177"/>
    <w:rsid w:val="000739D9"/>
    <w:rsid w:val="00076DAF"/>
    <w:rsid w:val="00077C0E"/>
    <w:rsid w:val="00083C5B"/>
    <w:rsid w:val="00084BB3"/>
    <w:rsid w:val="00093797"/>
    <w:rsid w:val="00093D53"/>
    <w:rsid w:val="0009693D"/>
    <w:rsid w:val="000A7B09"/>
    <w:rsid w:val="000B295D"/>
    <w:rsid w:val="000C0967"/>
    <w:rsid w:val="000C232C"/>
    <w:rsid w:val="000C343D"/>
    <w:rsid w:val="000C6711"/>
    <w:rsid w:val="000C6A14"/>
    <w:rsid w:val="000D235C"/>
    <w:rsid w:val="000D35E2"/>
    <w:rsid w:val="000D3705"/>
    <w:rsid w:val="000E00C4"/>
    <w:rsid w:val="000E13CF"/>
    <w:rsid w:val="000E7CF1"/>
    <w:rsid w:val="000F26D2"/>
    <w:rsid w:val="00107376"/>
    <w:rsid w:val="00110605"/>
    <w:rsid w:val="0013026C"/>
    <w:rsid w:val="00131D0E"/>
    <w:rsid w:val="0013526A"/>
    <w:rsid w:val="00136E4D"/>
    <w:rsid w:val="001616EF"/>
    <w:rsid w:val="00163F51"/>
    <w:rsid w:val="00167E69"/>
    <w:rsid w:val="00172BD3"/>
    <w:rsid w:val="001866BB"/>
    <w:rsid w:val="001903D1"/>
    <w:rsid w:val="00190F2E"/>
    <w:rsid w:val="0019565C"/>
    <w:rsid w:val="001A2665"/>
    <w:rsid w:val="001A7118"/>
    <w:rsid w:val="001B1E27"/>
    <w:rsid w:val="001B27B8"/>
    <w:rsid w:val="001B5105"/>
    <w:rsid w:val="001D0962"/>
    <w:rsid w:val="001D10C1"/>
    <w:rsid w:val="001E6D6F"/>
    <w:rsid w:val="001F2C35"/>
    <w:rsid w:val="0020208D"/>
    <w:rsid w:val="00203756"/>
    <w:rsid w:val="002352FE"/>
    <w:rsid w:val="00242338"/>
    <w:rsid w:val="002425F9"/>
    <w:rsid w:val="00245C7A"/>
    <w:rsid w:val="00251E27"/>
    <w:rsid w:val="00253037"/>
    <w:rsid w:val="002551D0"/>
    <w:rsid w:val="00257428"/>
    <w:rsid w:val="00273295"/>
    <w:rsid w:val="0028167D"/>
    <w:rsid w:val="0028418D"/>
    <w:rsid w:val="00285E70"/>
    <w:rsid w:val="0029404E"/>
    <w:rsid w:val="002958C4"/>
    <w:rsid w:val="002A1316"/>
    <w:rsid w:val="002A1896"/>
    <w:rsid w:val="002A193E"/>
    <w:rsid w:val="002B09E8"/>
    <w:rsid w:val="002B1B6A"/>
    <w:rsid w:val="002C2C43"/>
    <w:rsid w:val="002D1B63"/>
    <w:rsid w:val="002D2305"/>
    <w:rsid w:val="002E74AA"/>
    <w:rsid w:val="00300D1D"/>
    <w:rsid w:val="00302E78"/>
    <w:rsid w:val="0031115E"/>
    <w:rsid w:val="00324242"/>
    <w:rsid w:val="00327A87"/>
    <w:rsid w:val="00333F7A"/>
    <w:rsid w:val="00335473"/>
    <w:rsid w:val="00340CAC"/>
    <w:rsid w:val="00345BF6"/>
    <w:rsid w:val="00352B03"/>
    <w:rsid w:val="003629E5"/>
    <w:rsid w:val="00366AC6"/>
    <w:rsid w:val="00370BA3"/>
    <w:rsid w:val="00374389"/>
    <w:rsid w:val="00383E41"/>
    <w:rsid w:val="003850EB"/>
    <w:rsid w:val="0039188F"/>
    <w:rsid w:val="00395122"/>
    <w:rsid w:val="003957AB"/>
    <w:rsid w:val="0039791D"/>
    <w:rsid w:val="003A6492"/>
    <w:rsid w:val="003A7B52"/>
    <w:rsid w:val="003B547E"/>
    <w:rsid w:val="003C1307"/>
    <w:rsid w:val="003C2AA5"/>
    <w:rsid w:val="003C7076"/>
    <w:rsid w:val="003C77E0"/>
    <w:rsid w:val="003D6EE1"/>
    <w:rsid w:val="003E301F"/>
    <w:rsid w:val="003F54F1"/>
    <w:rsid w:val="003F7376"/>
    <w:rsid w:val="0040401C"/>
    <w:rsid w:val="00405F22"/>
    <w:rsid w:val="00407F46"/>
    <w:rsid w:val="0042079F"/>
    <w:rsid w:val="004214BF"/>
    <w:rsid w:val="0042747C"/>
    <w:rsid w:val="004308B0"/>
    <w:rsid w:val="00430C9B"/>
    <w:rsid w:val="004357D5"/>
    <w:rsid w:val="00447731"/>
    <w:rsid w:val="00452E46"/>
    <w:rsid w:val="004576A2"/>
    <w:rsid w:val="00460232"/>
    <w:rsid w:val="00465738"/>
    <w:rsid w:val="0047114D"/>
    <w:rsid w:val="00472B35"/>
    <w:rsid w:val="0047348D"/>
    <w:rsid w:val="004873A4"/>
    <w:rsid w:val="004970FB"/>
    <w:rsid w:val="004A5AC4"/>
    <w:rsid w:val="004A7286"/>
    <w:rsid w:val="004B2112"/>
    <w:rsid w:val="004B22A5"/>
    <w:rsid w:val="004E09BC"/>
    <w:rsid w:val="004E7C80"/>
    <w:rsid w:val="004F3759"/>
    <w:rsid w:val="004F3AF5"/>
    <w:rsid w:val="004F7BFF"/>
    <w:rsid w:val="004F7F41"/>
    <w:rsid w:val="005021DB"/>
    <w:rsid w:val="00503142"/>
    <w:rsid w:val="00512C69"/>
    <w:rsid w:val="00516CB0"/>
    <w:rsid w:val="005334B8"/>
    <w:rsid w:val="005335CA"/>
    <w:rsid w:val="00551AD8"/>
    <w:rsid w:val="005849D2"/>
    <w:rsid w:val="00591C6B"/>
    <w:rsid w:val="00591D88"/>
    <w:rsid w:val="005A3172"/>
    <w:rsid w:val="005A3A2C"/>
    <w:rsid w:val="005B46C4"/>
    <w:rsid w:val="005B4FF7"/>
    <w:rsid w:val="005B69F5"/>
    <w:rsid w:val="005B6AC6"/>
    <w:rsid w:val="005B73C4"/>
    <w:rsid w:val="005B7984"/>
    <w:rsid w:val="005D000D"/>
    <w:rsid w:val="005D288E"/>
    <w:rsid w:val="005D2BD4"/>
    <w:rsid w:val="005D2C65"/>
    <w:rsid w:val="005E7765"/>
    <w:rsid w:val="005F7596"/>
    <w:rsid w:val="0060681C"/>
    <w:rsid w:val="00610FB4"/>
    <w:rsid w:val="00611524"/>
    <w:rsid w:val="0061402A"/>
    <w:rsid w:val="0062138E"/>
    <w:rsid w:val="006229C5"/>
    <w:rsid w:val="00632BAF"/>
    <w:rsid w:val="00635FE9"/>
    <w:rsid w:val="00640B8C"/>
    <w:rsid w:val="00643BD4"/>
    <w:rsid w:val="006542CC"/>
    <w:rsid w:val="00671413"/>
    <w:rsid w:val="006A1843"/>
    <w:rsid w:val="006C0A8C"/>
    <w:rsid w:val="006C6D9E"/>
    <w:rsid w:val="006C7738"/>
    <w:rsid w:val="006F527B"/>
    <w:rsid w:val="0071511A"/>
    <w:rsid w:val="0071567A"/>
    <w:rsid w:val="00717A86"/>
    <w:rsid w:val="007245F8"/>
    <w:rsid w:val="00725F92"/>
    <w:rsid w:val="00726F05"/>
    <w:rsid w:val="00730CE3"/>
    <w:rsid w:val="007318E2"/>
    <w:rsid w:val="00743E3E"/>
    <w:rsid w:val="00746B25"/>
    <w:rsid w:val="00750196"/>
    <w:rsid w:val="00754830"/>
    <w:rsid w:val="00755474"/>
    <w:rsid w:val="00760B6E"/>
    <w:rsid w:val="00761B36"/>
    <w:rsid w:val="00763477"/>
    <w:rsid w:val="00767BA2"/>
    <w:rsid w:val="00784190"/>
    <w:rsid w:val="00784E2F"/>
    <w:rsid w:val="007946C2"/>
    <w:rsid w:val="00795A3D"/>
    <w:rsid w:val="007A59D0"/>
    <w:rsid w:val="007B1F90"/>
    <w:rsid w:val="007B2180"/>
    <w:rsid w:val="007B568B"/>
    <w:rsid w:val="007B6849"/>
    <w:rsid w:val="007B74A4"/>
    <w:rsid w:val="007C45BE"/>
    <w:rsid w:val="007C5D44"/>
    <w:rsid w:val="007D3271"/>
    <w:rsid w:val="007D629F"/>
    <w:rsid w:val="007E31E9"/>
    <w:rsid w:val="007F1E0E"/>
    <w:rsid w:val="007F46F2"/>
    <w:rsid w:val="007F6956"/>
    <w:rsid w:val="007F6A6E"/>
    <w:rsid w:val="0081625E"/>
    <w:rsid w:val="0081783E"/>
    <w:rsid w:val="00826DAD"/>
    <w:rsid w:val="00832A5F"/>
    <w:rsid w:val="00834E43"/>
    <w:rsid w:val="00841E35"/>
    <w:rsid w:val="008445E8"/>
    <w:rsid w:val="008452DA"/>
    <w:rsid w:val="008452EF"/>
    <w:rsid w:val="00861398"/>
    <w:rsid w:val="0086443A"/>
    <w:rsid w:val="008659A1"/>
    <w:rsid w:val="00866DFF"/>
    <w:rsid w:val="0087424D"/>
    <w:rsid w:val="00876D8F"/>
    <w:rsid w:val="008924B0"/>
    <w:rsid w:val="008A054B"/>
    <w:rsid w:val="008A5ACC"/>
    <w:rsid w:val="008B3BCD"/>
    <w:rsid w:val="008C750D"/>
    <w:rsid w:val="008D0613"/>
    <w:rsid w:val="008D3B7E"/>
    <w:rsid w:val="008D74BE"/>
    <w:rsid w:val="008E724B"/>
    <w:rsid w:val="008F156F"/>
    <w:rsid w:val="008F1C20"/>
    <w:rsid w:val="00923F11"/>
    <w:rsid w:val="009357DF"/>
    <w:rsid w:val="00936450"/>
    <w:rsid w:val="0093683C"/>
    <w:rsid w:val="00941477"/>
    <w:rsid w:val="00943F20"/>
    <w:rsid w:val="00955998"/>
    <w:rsid w:val="00955C8C"/>
    <w:rsid w:val="00957FA1"/>
    <w:rsid w:val="00971D81"/>
    <w:rsid w:val="0098050F"/>
    <w:rsid w:val="00984719"/>
    <w:rsid w:val="00986611"/>
    <w:rsid w:val="009A3D24"/>
    <w:rsid w:val="009A504F"/>
    <w:rsid w:val="009B4CAC"/>
    <w:rsid w:val="009B5962"/>
    <w:rsid w:val="009B5DF7"/>
    <w:rsid w:val="009C1132"/>
    <w:rsid w:val="009E166B"/>
    <w:rsid w:val="009E3960"/>
    <w:rsid w:val="009E5D34"/>
    <w:rsid w:val="009F6BA6"/>
    <w:rsid w:val="00A0308B"/>
    <w:rsid w:val="00A13AAC"/>
    <w:rsid w:val="00A26AC7"/>
    <w:rsid w:val="00A36F6C"/>
    <w:rsid w:val="00A42CAC"/>
    <w:rsid w:val="00A42F3F"/>
    <w:rsid w:val="00A50A76"/>
    <w:rsid w:val="00A546EF"/>
    <w:rsid w:val="00A55412"/>
    <w:rsid w:val="00A55C78"/>
    <w:rsid w:val="00A622B2"/>
    <w:rsid w:val="00A63433"/>
    <w:rsid w:val="00A727A4"/>
    <w:rsid w:val="00A81761"/>
    <w:rsid w:val="00A87E57"/>
    <w:rsid w:val="00AA6109"/>
    <w:rsid w:val="00AB0F19"/>
    <w:rsid w:val="00AC0B8C"/>
    <w:rsid w:val="00AC1BA1"/>
    <w:rsid w:val="00AC3B6A"/>
    <w:rsid w:val="00AC3D11"/>
    <w:rsid w:val="00AC4464"/>
    <w:rsid w:val="00AC506D"/>
    <w:rsid w:val="00AC62F6"/>
    <w:rsid w:val="00AD0F38"/>
    <w:rsid w:val="00AD2066"/>
    <w:rsid w:val="00AE4049"/>
    <w:rsid w:val="00AE768D"/>
    <w:rsid w:val="00AF0796"/>
    <w:rsid w:val="00AF0B07"/>
    <w:rsid w:val="00AF5237"/>
    <w:rsid w:val="00AF5A4B"/>
    <w:rsid w:val="00B02139"/>
    <w:rsid w:val="00B1641F"/>
    <w:rsid w:val="00B273C4"/>
    <w:rsid w:val="00B30860"/>
    <w:rsid w:val="00B312A0"/>
    <w:rsid w:val="00B33FD2"/>
    <w:rsid w:val="00B37D77"/>
    <w:rsid w:val="00B43145"/>
    <w:rsid w:val="00B47167"/>
    <w:rsid w:val="00B530BC"/>
    <w:rsid w:val="00B57E8C"/>
    <w:rsid w:val="00B67717"/>
    <w:rsid w:val="00B737A2"/>
    <w:rsid w:val="00B8271F"/>
    <w:rsid w:val="00B94065"/>
    <w:rsid w:val="00B95BDD"/>
    <w:rsid w:val="00B977D8"/>
    <w:rsid w:val="00B97A8A"/>
    <w:rsid w:val="00B97EBA"/>
    <w:rsid w:val="00BB255F"/>
    <w:rsid w:val="00BB5599"/>
    <w:rsid w:val="00BC1B50"/>
    <w:rsid w:val="00BC5A22"/>
    <w:rsid w:val="00BC6163"/>
    <w:rsid w:val="00BD4705"/>
    <w:rsid w:val="00BD6ADA"/>
    <w:rsid w:val="00BE2524"/>
    <w:rsid w:val="00BE3A10"/>
    <w:rsid w:val="00BE71E5"/>
    <w:rsid w:val="00BF1CE7"/>
    <w:rsid w:val="00C16B20"/>
    <w:rsid w:val="00C24BEC"/>
    <w:rsid w:val="00C2654F"/>
    <w:rsid w:val="00C34E3E"/>
    <w:rsid w:val="00C514A3"/>
    <w:rsid w:val="00C5740D"/>
    <w:rsid w:val="00C60297"/>
    <w:rsid w:val="00C676ED"/>
    <w:rsid w:val="00C90C14"/>
    <w:rsid w:val="00C914B6"/>
    <w:rsid w:val="00C947D3"/>
    <w:rsid w:val="00C97EEB"/>
    <w:rsid w:val="00CB08B1"/>
    <w:rsid w:val="00CB79BE"/>
    <w:rsid w:val="00CC13C4"/>
    <w:rsid w:val="00CC5248"/>
    <w:rsid w:val="00CC6849"/>
    <w:rsid w:val="00CC7A4F"/>
    <w:rsid w:val="00CD36E1"/>
    <w:rsid w:val="00CD4BB9"/>
    <w:rsid w:val="00CD549B"/>
    <w:rsid w:val="00CE1B47"/>
    <w:rsid w:val="00CE2A1F"/>
    <w:rsid w:val="00CF5537"/>
    <w:rsid w:val="00D01850"/>
    <w:rsid w:val="00D076BA"/>
    <w:rsid w:val="00D131BF"/>
    <w:rsid w:val="00D20C1A"/>
    <w:rsid w:val="00D41418"/>
    <w:rsid w:val="00D5023F"/>
    <w:rsid w:val="00D6031C"/>
    <w:rsid w:val="00D63F91"/>
    <w:rsid w:val="00D703AA"/>
    <w:rsid w:val="00D72D27"/>
    <w:rsid w:val="00D7384A"/>
    <w:rsid w:val="00D76394"/>
    <w:rsid w:val="00D76758"/>
    <w:rsid w:val="00DA3348"/>
    <w:rsid w:val="00DA66AA"/>
    <w:rsid w:val="00DB550B"/>
    <w:rsid w:val="00DC6006"/>
    <w:rsid w:val="00DE0474"/>
    <w:rsid w:val="00DE3B72"/>
    <w:rsid w:val="00DE71A3"/>
    <w:rsid w:val="00DF4D0B"/>
    <w:rsid w:val="00DF600F"/>
    <w:rsid w:val="00E05D38"/>
    <w:rsid w:val="00E07877"/>
    <w:rsid w:val="00E07ECF"/>
    <w:rsid w:val="00E10D4E"/>
    <w:rsid w:val="00E20AFB"/>
    <w:rsid w:val="00E33F8F"/>
    <w:rsid w:val="00E346CA"/>
    <w:rsid w:val="00E35958"/>
    <w:rsid w:val="00E374DB"/>
    <w:rsid w:val="00E41B47"/>
    <w:rsid w:val="00E54A54"/>
    <w:rsid w:val="00E61D07"/>
    <w:rsid w:val="00E7552A"/>
    <w:rsid w:val="00E82959"/>
    <w:rsid w:val="00E83491"/>
    <w:rsid w:val="00EA418A"/>
    <w:rsid w:val="00EA522A"/>
    <w:rsid w:val="00EA6D90"/>
    <w:rsid w:val="00EB39AE"/>
    <w:rsid w:val="00EB3F11"/>
    <w:rsid w:val="00EC5ACD"/>
    <w:rsid w:val="00F0257A"/>
    <w:rsid w:val="00F11463"/>
    <w:rsid w:val="00F165B4"/>
    <w:rsid w:val="00F23C5F"/>
    <w:rsid w:val="00F30A7E"/>
    <w:rsid w:val="00F34D61"/>
    <w:rsid w:val="00F50968"/>
    <w:rsid w:val="00F57D05"/>
    <w:rsid w:val="00F61843"/>
    <w:rsid w:val="00F75778"/>
    <w:rsid w:val="00F86D6B"/>
    <w:rsid w:val="00F902D1"/>
    <w:rsid w:val="00F93F2C"/>
    <w:rsid w:val="00FB03A6"/>
    <w:rsid w:val="00FB0606"/>
    <w:rsid w:val="00FB270C"/>
    <w:rsid w:val="00FB3715"/>
    <w:rsid w:val="00FB441B"/>
    <w:rsid w:val="00FC1737"/>
    <w:rsid w:val="00FC4220"/>
    <w:rsid w:val="00FD0BD6"/>
    <w:rsid w:val="00FD7ED6"/>
    <w:rsid w:val="00FE0C52"/>
    <w:rsid w:val="00FE1B3A"/>
    <w:rsid w:val="00FE20D1"/>
    <w:rsid w:val="00FF5C34"/>
    <w:rsid w:val="0301B68A"/>
    <w:rsid w:val="038740E8"/>
    <w:rsid w:val="0CE56CDD"/>
    <w:rsid w:val="16CF0E83"/>
    <w:rsid w:val="186ADEC5"/>
    <w:rsid w:val="1D40F33D"/>
    <w:rsid w:val="2049B5B4"/>
    <w:rsid w:val="2275BDC8"/>
    <w:rsid w:val="300A5C2F"/>
    <w:rsid w:val="3FA760F7"/>
    <w:rsid w:val="48695C2D"/>
    <w:rsid w:val="49D4F40E"/>
    <w:rsid w:val="4CA676BE"/>
    <w:rsid w:val="4DA6A559"/>
    <w:rsid w:val="54089978"/>
    <w:rsid w:val="54EDA97D"/>
    <w:rsid w:val="7B4F1E04"/>
    <w:rsid w:val="7C9CD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B2993"/>
  <w15:chartTrackingRefBased/>
  <w15:docId w15:val="{B6185003-2D81-4E79-ADC0-6DE6D9FD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BD3"/>
    <w:rPr>
      <w:rFonts w:ascii="Inter" w:hAnsi="Inter" w:cs="Poppins"/>
      <w:kern w:val="2"/>
      <w:sz w:val="22"/>
      <w:szCs w:val="20"/>
      <w:lang w:val="en-NZ" w:eastAsia="en-US"/>
      <w14:ligatures w14:val="standardContextual"/>
    </w:rPr>
  </w:style>
  <w:style w:type="paragraph" w:styleId="Heading1">
    <w:name w:val="heading 1"/>
    <w:link w:val="Heading1Char"/>
    <w:uiPriority w:val="9"/>
    <w:qFormat/>
    <w:rsid w:val="003C2AA5"/>
    <w:pPr>
      <w:keepNext/>
      <w:keepLines/>
      <w:spacing w:before="240" w:after="120"/>
      <w:outlineLvl w:val="0"/>
    </w:pPr>
    <w:rPr>
      <w:rFonts w:ascii="Inter" w:eastAsia="Poppins" w:hAnsi="Inter" w:cs="Poppins"/>
      <w:b/>
      <w:bCs/>
      <w:color w:val="05391E" w:themeColor="text2"/>
      <w:sz w:val="48"/>
      <w:szCs w:val="48"/>
      <w:lang w:val="en-NZ"/>
    </w:rPr>
  </w:style>
  <w:style w:type="paragraph" w:styleId="Heading2">
    <w:name w:val="heading 2"/>
    <w:link w:val="Heading2Char"/>
    <w:uiPriority w:val="9"/>
    <w:unhideWhenUsed/>
    <w:qFormat/>
    <w:rsid w:val="003C2AA5"/>
    <w:pPr>
      <w:spacing w:before="240" w:after="80"/>
      <w:outlineLvl w:val="1"/>
    </w:pPr>
    <w:rPr>
      <w:rFonts w:ascii="Inter" w:eastAsia="Poppins" w:hAnsi="Inter" w:cs="Poppins"/>
      <w:b/>
      <w:bCs/>
      <w:color w:val="05391E" w:themeColor="text2"/>
      <w:sz w:val="36"/>
      <w:szCs w:val="36"/>
      <w:lang w:val="en-NZ"/>
    </w:rPr>
  </w:style>
  <w:style w:type="paragraph" w:styleId="Heading3">
    <w:name w:val="heading 3"/>
    <w:link w:val="Heading3Char"/>
    <w:uiPriority w:val="9"/>
    <w:unhideWhenUsed/>
    <w:qFormat/>
    <w:rsid w:val="003C2AA5"/>
    <w:pPr>
      <w:keepNext/>
      <w:keepLines/>
      <w:spacing w:before="240" w:after="80"/>
      <w:outlineLvl w:val="2"/>
    </w:pPr>
    <w:rPr>
      <w:rFonts w:ascii="Inter" w:eastAsia="Poppins" w:hAnsi="Inter" w:cs="Poppins"/>
      <w:b/>
      <w:bCs/>
      <w:color w:val="05391E" w:themeColor="text2"/>
      <w:sz w:val="28"/>
      <w:szCs w:val="28"/>
    </w:rPr>
  </w:style>
  <w:style w:type="paragraph" w:styleId="Heading4">
    <w:name w:val="heading 4"/>
    <w:link w:val="Heading4Char"/>
    <w:uiPriority w:val="9"/>
    <w:unhideWhenUsed/>
    <w:qFormat/>
    <w:rsid w:val="003C2AA5"/>
    <w:pPr>
      <w:keepNext/>
      <w:keepLines/>
      <w:spacing w:before="160" w:after="80"/>
      <w:outlineLvl w:val="3"/>
    </w:pPr>
    <w:rPr>
      <w:rFonts w:ascii="Inter" w:eastAsia="Poppins" w:hAnsi="Inter" w:cs="Poppins"/>
      <w:b/>
      <w:bCs/>
      <w:color w:val="000000" w:themeColor="text1"/>
    </w:rPr>
  </w:style>
  <w:style w:type="paragraph" w:styleId="Heading5">
    <w:name w:val="heading 5"/>
    <w:link w:val="Heading5Char"/>
    <w:uiPriority w:val="9"/>
    <w:unhideWhenUsed/>
    <w:qFormat/>
    <w:rsid w:val="003C2AA5"/>
    <w:pPr>
      <w:keepNext/>
      <w:keepLines/>
      <w:spacing w:before="80" w:after="80"/>
      <w:outlineLvl w:val="4"/>
    </w:pPr>
    <w:rPr>
      <w:rFonts w:ascii="Inter" w:eastAsia="Poppins" w:hAnsi="Inter" w:cs="Poppins"/>
      <w:b/>
      <w:bCs/>
      <w:color w:val="000000" w:themeColor="text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445E8"/>
    <w:pPr>
      <w:keepNext/>
      <w:keepLines/>
      <w:spacing w:before="40" w:after="0"/>
      <w:outlineLvl w:val="5"/>
    </w:pPr>
    <w:rPr>
      <w:rFonts w:eastAsiaTheme="majorEastAsia" w:cstheme="majorBidi"/>
      <w:iCs/>
      <w:color w:val="05391E" w:themeColor="text2"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AA5"/>
    <w:rPr>
      <w:rFonts w:ascii="Inter" w:eastAsia="Poppins" w:hAnsi="Inter" w:cs="Poppins"/>
      <w:b/>
      <w:bCs/>
      <w:color w:val="05391E" w:themeColor="text2"/>
      <w:sz w:val="48"/>
      <w:szCs w:val="48"/>
      <w:lang w:val="en-NZ"/>
    </w:rPr>
  </w:style>
  <w:style w:type="character" w:customStyle="1" w:styleId="Heading2Char">
    <w:name w:val="Heading 2 Char"/>
    <w:basedOn w:val="DefaultParagraphFont"/>
    <w:link w:val="Heading2"/>
    <w:uiPriority w:val="9"/>
    <w:rsid w:val="003C2AA5"/>
    <w:rPr>
      <w:rFonts w:ascii="Inter" w:eastAsia="Poppins" w:hAnsi="Inter" w:cs="Poppins"/>
      <w:b/>
      <w:bCs/>
      <w:color w:val="05391E" w:themeColor="text2"/>
      <w:sz w:val="36"/>
      <w:szCs w:val="36"/>
      <w:lang w:val="en-NZ"/>
    </w:rPr>
  </w:style>
  <w:style w:type="character" w:customStyle="1" w:styleId="Heading3Char">
    <w:name w:val="Heading 3 Char"/>
    <w:basedOn w:val="DefaultParagraphFont"/>
    <w:link w:val="Heading3"/>
    <w:uiPriority w:val="9"/>
    <w:rsid w:val="003C2AA5"/>
    <w:rPr>
      <w:rFonts w:ascii="Inter" w:eastAsia="Poppins" w:hAnsi="Inter" w:cs="Poppins"/>
      <w:b/>
      <w:bCs/>
      <w:color w:val="05391E" w:themeColor="tex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C2AA5"/>
    <w:rPr>
      <w:rFonts w:ascii="Inter" w:eastAsia="Poppins" w:hAnsi="Inter" w:cs="Poppins"/>
      <w:b/>
      <w:b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3C2AA5"/>
    <w:rPr>
      <w:rFonts w:ascii="Inter" w:eastAsia="Poppins" w:hAnsi="Inter" w:cs="Poppins"/>
      <w:b/>
      <w:bCs/>
      <w:color w:val="000000" w:themeColor="text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445E8"/>
    <w:rPr>
      <w:rFonts w:ascii="Poppins" w:eastAsiaTheme="majorEastAsia" w:hAnsi="Poppins" w:cstheme="majorBidi"/>
      <w:iCs/>
      <w:color w:val="05391E" w:themeColor="text2"/>
      <w:kern w:val="2"/>
      <w:sz w:val="20"/>
      <w:szCs w:val="20"/>
      <w:u w:val="single"/>
      <w:lang w:eastAsia="zh-CN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30860"/>
    <w:rPr>
      <w:rFonts w:ascii="Inter" w:eastAsiaTheme="majorEastAsia" w:hAnsi="Inter" w:cs="Poppins"/>
      <w:b/>
      <w:bCs/>
      <w:color w:val="05391E" w:themeColor="text2"/>
      <w:spacing w:val="-10"/>
      <w:kern w:val="28"/>
      <w:sz w:val="88"/>
      <w:szCs w:val="88"/>
      <w:lang w:val="en-NZ" w:eastAsia="en-US"/>
      <w14:ligatures w14:val="standardContextual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30860"/>
    <w:pPr>
      <w:spacing w:line="1040" w:lineRule="exact"/>
      <w:outlineLvl w:val="0"/>
    </w:pPr>
    <w:rPr>
      <w:rFonts w:eastAsiaTheme="majorEastAsia"/>
      <w:b/>
      <w:bCs/>
      <w:color w:val="05391E" w:themeColor="text2"/>
      <w:spacing w:val="-10"/>
      <w:kern w:val="28"/>
      <w:sz w:val="88"/>
      <w:szCs w:val="88"/>
    </w:rPr>
  </w:style>
  <w:style w:type="character" w:customStyle="1" w:styleId="SubtitleChar">
    <w:name w:val="Subtitle Char"/>
    <w:basedOn w:val="DefaultParagraphFont"/>
    <w:link w:val="Subtitle"/>
    <w:uiPriority w:val="11"/>
    <w:rsid w:val="00AC0B8C"/>
    <w:rPr>
      <w:rFonts w:ascii="Inter" w:eastAsia="Poppins" w:hAnsi="Inter" w:cs="Poppins"/>
      <w:b/>
      <w:bCs/>
      <w:color w:val="008746" w:themeColor="accent1"/>
      <w:sz w:val="40"/>
      <w:szCs w:val="40"/>
    </w:rPr>
  </w:style>
  <w:style w:type="paragraph" w:styleId="Subtitle">
    <w:name w:val="Subtitle"/>
    <w:link w:val="SubtitleChar"/>
    <w:uiPriority w:val="11"/>
    <w:qFormat/>
    <w:rsid w:val="00AC0B8C"/>
    <w:pPr>
      <w:spacing w:after="240"/>
    </w:pPr>
    <w:rPr>
      <w:rFonts w:ascii="Inter" w:eastAsia="Poppins" w:hAnsi="Inter" w:cs="Poppins"/>
      <w:b/>
      <w:bCs/>
      <w:color w:val="008746" w:themeColor="accent1"/>
      <w:sz w:val="40"/>
      <w:szCs w:val="40"/>
    </w:rPr>
  </w:style>
  <w:style w:type="character" w:styleId="IntenseEmphasis">
    <w:name w:val="Intense Emphasis"/>
    <w:basedOn w:val="DefaultParagraphFont"/>
    <w:uiPriority w:val="21"/>
    <w:rPr>
      <w:i/>
      <w:iCs/>
      <w:color w:val="006534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726F05"/>
    <w:rPr>
      <w:rFonts w:ascii="Poppins" w:hAnsi="Poppins" w:cs="Poppins"/>
      <w:iCs/>
      <w:color w:val="008746" w:themeColor="accent1"/>
      <w:kern w:val="2"/>
      <w:sz w:val="22"/>
      <w:szCs w:val="20"/>
      <w:lang w:val="en-NZ" w:eastAsia="zh-CN"/>
      <w14:ligatures w14:val="standardContextual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726F05"/>
    <w:pPr>
      <w:pBdr>
        <w:left w:val="single" w:sz="4" w:space="4" w:color="auto"/>
      </w:pBdr>
      <w:spacing w:before="160"/>
    </w:pPr>
    <w:rPr>
      <w:iCs/>
      <w:color w:val="00874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0653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top w:val="single" w:sz="4" w:space="10" w:color="006534" w:themeColor="accent1" w:themeShade="BF"/>
        <w:bottom w:val="single" w:sz="4" w:space="10" w:color="006534" w:themeColor="accent1" w:themeShade="BF"/>
      </w:pBdr>
      <w:spacing w:before="360" w:after="360"/>
      <w:ind w:left="864" w:right="864"/>
      <w:jc w:val="center"/>
    </w:pPr>
    <w:rPr>
      <w:i/>
      <w:iCs/>
      <w:color w:val="006534" w:themeColor="accent1" w:themeShade="BF"/>
    </w:rPr>
  </w:style>
  <w:style w:type="character" w:styleId="IntenseReference">
    <w:name w:val="Intense Reference"/>
    <w:basedOn w:val="DefaultParagraphFont"/>
    <w:uiPriority w:val="32"/>
    <w:rPr>
      <w:b/>
      <w:bCs/>
      <w:smallCaps/>
      <w:color w:val="006534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1BA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1BA1"/>
    <w:rPr>
      <w:rFonts w:ascii="Poppins" w:hAnsi="Poppins" w:cs="Poppins"/>
      <w:kern w:val="2"/>
      <w:sz w:val="22"/>
      <w:szCs w:val="20"/>
      <w:lang w:val="en-NZ" w:eastAsia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C1BA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1BA1"/>
    <w:rPr>
      <w:rFonts w:ascii="Poppins" w:hAnsi="Poppins" w:cs="Poppins"/>
      <w:kern w:val="2"/>
      <w:sz w:val="22"/>
      <w:szCs w:val="20"/>
      <w:lang w:val="en-NZ" w:eastAsia="zh-CN"/>
      <w14:ligatures w14:val="standardContextual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FE0C52"/>
    <w:pPr>
      <w:numPr>
        <w:numId w:val="13"/>
      </w:numPr>
      <w:spacing w:before="160"/>
    </w:pPr>
  </w:style>
  <w:style w:type="character" w:styleId="Hyperlink">
    <w:name w:val="Hyperlink"/>
    <w:basedOn w:val="DefaultParagraphFont"/>
    <w:uiPriority w:val="99"/>
    <w:unhideWhenUsed/>
    <w:rsid w:val="00AC1BA1"/>
    <w:rPr>
      <w:color w:val="008746" w:themeColor="hyperlink"/>
      <w:u w:val="single"/>
    </w:rPr>
  </w:style>
  <w:style w:type="paragraph" w:customStyle="1" w:styleId="Bulletpointlevel2">
    <w:name w:val="Bullet point level 2"/>
    <w:basedOn w:val="Normal"/>
    <w:link w:val="Bulletpointlevel2Char"/>
    <w:uiPriority w:val="1"/>
    <w:rsid w:val="00C947D3"/>
    <w:pPr>
      <w:numPr>
        <w:ilvl w:val="1"/>
        <w:numId w:val="1"/>
      </w:numPr>
      <w:spacing w:after="0" w:line="257" w:lineRule="auto"/>
    </w:pPr>
  </w:style>
  <w:style w:type="character" w:customStyle="1" w:styleId="Bulletpointlevel2Char">
    <w:name w:val="Bullet point level 2 Char"/>
    <w:basedOn w:val="DefaultParagraphFont"/>
    <w:link w:val="Bulletpointlevel2"/>
    <w:uiPriority w:val="1"/>
    <w:rsid w:val="00C947D3"/>
    <w:rPr>
      <w:rFonts w:ascii="Poppins" w:hAnsi="Poppins" w:cs="Poppins"/>
      <w:kern w:val="2"/>
      <w:sz w:val="20"/>
      <w:szCs w:val="20"/>
      <w:lang w:eastAsia="zh-CN"/>
      <w14:ligatures w14:val="standardContextual"/>
    </w:rPr>
  </w:style>
  <w:style w:type="table" w:styleId="TableGrid">
    <w:name w:val="Table Grid"/>
    <w:aliases w:val="Defualt,Default"/>
    <w:basedOn w:val="TableNormal"/>
    <w:uiPriority w:val="39"/>
    <w:rsid w:val="008A054B"/>
    <w:pPr>
      <w:spacing w:after="0" w:line="240" w:lineRule="auto"/>
    </w:pPr>
    <w:rPr>
      <w:rFonts w:ascii="Inter" w:hAnsi="Inter"/>
      <w:kern w:val="2"/>
      <w:sz w:val="22"/>
      <w:szCs w:val="22"/>
      <w:lang w:val="en-NZ" w:eastAsia="zh-CN"/>
      <w14:ligatures w14:val="standardContextual"/>
    </w:rPr>
    <w:tblPr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top w:w="144" w:type="dxa"/>
        <w:left w:w="72" w:type="dxa"/>
        <w:bottom w:w="144" w:type="dxa"/>
        <w:right w:w="0" w:type="dxa"/>
      </w:tblCellMar>
    </w:tblPr>
    <w:tblStylePr w:type="firstRow">
      <w:rPr>
        <w:rFonts w:ascii="___WRD_EMBED_SUB_177" w:hAnsi="___WRD_EMBED_SUB_177"/>
        <w:b/>
        <w:color w:val="ECF4F0" w:themeColor="background2"/>
        <w:sz w:val="24"/>
      </w:rPr>
      <w:tblPr/>
      <w:tcPr>
        <w:shd w:val="clear" w:color="auto" w:fill="008746" w:themeFill="accent1"/>
      </w:tcPr>
    </w:tblStylePr>
  </w:style>
  <w:style w:type="paragraph" w:customStyle="1" w:styleId="Quotes">
    <w:name w:val="Quotes"/>
    <w:basedOn w:val="Normal"/>
    <w:link w:val="QuotesChar"/>
    <w:autoRedefine/>
    <w:qFormat/>
    <w:rsid w:val="00C34E3E"/>
    <w:pPr>
      <w:pBdr>
        <w:left w:val="single" w:sz="24" w:space="6" w:color="008746" w:themeColor="accent1"/>
      </w:pBdr>
      <w:spacing w:before="240" w:after="120"/>
    </w:pPr>
    <w:rPr>
      <w:b/>
      <w:bCs/>
      <w:color w:val="008746" w:themeColor="accent1"/>
    </w:rPr>
  </w:style>
  <w:style w:type="paragraph" w:customStyle="1" w:styleId="Link">
    <w:name w:val="Link"/>
    <w:basedOn w:val="Normal"/>
    <w:link w:val="LinkChar"/>
    <w:rsid w:val="00AC1BA1"/>
  </w:style>
  <w:style w:type="character" w:customStyle="1" w:styleId="LinkChar">
    <w:name w:val="Link Char"/>
    <w:basedOn w:val="DefaultParagraphFont"/>
    <w:link w:val="Link"/>
    <w:rsid w:val="00AC1BA1"/>
    <w:rPr>
      <w:rFonts w:ascii="Poppins" w:hAnsi="Poppins" w:cs="Poppins"/>
      <w:kern w:val="2"/>
      <w:szCs w:val="20"/>
      <w:lang w:eastAsia="zh-CN"/>
      <w14:ligatures w14:val="standardContextual"/>
    </w:rPr>
  </w:style>
  <w:style w:type="table" w:customStyle="1" w:styleId="Grey-simple">
    <w:name w:val="Grey - simple"/>
    <w:basedOn w:val="TableNormal"/>
    <w:uiPriority w:val="99"/>
    <w:rsid w:val="00062177"/>
    <w:pPr>
      <w:spacing w:after="0" w:line="240" w:lineRule="auto"/>
    </w:pPr>
    <w:rPr>
      <w:rFonts w:ascii="Poppins" w:hAnsi="Poppins"/>
      <w:sz w:val="20"/>
    </w:rPr>
    <w:tblPr>
      <w:tblStyleRowBandSize w:val="1"/>
      <w:tblBorders>
        <w:insideH w:val="single" w:sz="2" w:space="0" w:color="D9D9D9" w:themeColor="background1" w:themeShade="D9"/>
      </w:tblBorders>
      <w:tblCellMar>
        <w:top w:w="86" w:type="dxa"/>
        <w:bottom w:w="86" w:type="dxa"/>
      </w:tblCellMar>
    </w:tblPr>
    <w:tcPr>
      <w:shd w:val="clear" w:color="auto" w:fill="auto"/>
    </w:tcPr>
    <w:tblStylePr w:type="firstRow">
      <w:rPr>
        <w:rFonts w:ascii="___WRD_EMBED_SUB_177" w:hAnsi="___WRD_EMBED_SUB_177"/>
        <w:b/>
        <w:sz w:val="24"/>
      </w:r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2">
    <w:name w:val="Grid Table 1 Light Accent 2"/>
    <w:basedOn w:val="TableNormal"/>
    <w:uiPriority w:val="46"/>
    <w:rsid w:val="008B3BCD"/>
    <w:pPr>
      <w:spacing w:after="0" w:line="240" w:lineRule="auto"/>
    </w:pPr>
    <w:tblPr>
      <w:tblStyleRowBandSize w:val="1"/>
      <w:tblStyleColBandSize w:val="1"/>
      <w:tblBorders>
        <w:top w:val="single" w:sz="4" w:space="0" w:color="F7CC98" w:themeColor="accent2" w:themeTint="66"/>
        <w:left w:val="single" w:sz="4" w:space="0" w:color="F7CC98" w:themeColor="accent2" w:themeTint="66"/>
        <w:bottom w:val="single" w:sz="4" w:space="0" w:color="F7CC98" w:themeColor="accent2" w:themeTint="66"/>
        <w:right w:val="single" w:sz="4" w:space="0" w:color="F7CC98" w:themeColor="accent2" w:themeTint="66"/>
        <w:insideH w:val="single" w:sz="4" w:space="0" w:color="F7CC98" w:themeColor="accent2" w:themeTint="66"/>
        <w:insideV w:val="single" w:sz="4" w:space="0" w:color="F7CC9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B36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B36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mportantnote">
    <w:name w:val="Important note"/>
    <w:basedOn w:val="Normal"/>
    <w:link w:val="ImportantnoteChar"/>
    <w:autoRedefine/>
    <w:rsid w:val="003957AB"/>
    <w:pPr>
      <w:numPr>
        <w:numId w:val="4"/>
      </w:numPr>
      <w:spacing w:before="120" w:after="120"/>
      <w:ind w:left="357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E0C52"/>
    <w:rPr>
      <w:rFonts w:ascii="Inter" w:hAnsi="Inter" w:cs="Poppins"/>
      <w:kern w:val="2"/>
      <w:sz w:val="22"/>
      <w:szCs w:val="20"/>
      <w:lang w:val="en-NZ" w:eastAsia="en-US"/>
      <w14:ligatures w14:val="standardContextual"/>
    </w:rPr>
  </w:style>
  <w:style w:type="character" w:customStyle="1" w:styleId="ImportantnoteChar">
    <w:name w:val="Important note Char"/>
    <w:basedOn w:val="ListParagraphChar"/>
    <w:link w:val="Importantnote"/>
    <w:rsid w:val="003957AB"/>
    <w:rPr>
      <w:rFonts w:ascii="Poppins" w:hAnsi="Poppins" w:cs="Poppins"/>
      <w:kern w:val="2"/>
      <w:sz w:val="20"/>
      <w:szCs w:val="20"/>
      <w:lang w:val="en-NZ"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A5ACC"/>
    <w:rPr>
      <w:color w:val="605E5C"/>
      <w:shd w:val="clear" w:color="auto" w:fill="E1DFDD"/>
    </w:rPr>
  </w:style>
  <w:style w:type="table" w:customStyle="1" w:styleId="Noborder">
    <w:name w:val="No border"/>
    <w:basedOn w:val="TableNormal"/>
    <w:uiPriority w:val="99"/>
    <w:rsid w:val="008A5ACC"/>
    <w:pPr>
      <w:spacing w:after="0" w:line="240" w:lineRule="auto"/>
    </w:pPr>
    <w:rPr>
      <w:rFonts w:ascii="Poppins" w:hAnsi="Poppins"/>
    </w:rPr>
    <w:tblPr/>
    <w:tcPr>
      <w:shd w:val="clear" w:color="auto" w:fill="auto"/>
    </w:tcPr>
  </w:style>
  <w:style w:type="paragraph" w:customStyle="1" w:styleId="Footertext">
    <w:name w:val="Footer text"/>
    <w:basedOn w:val="Header"/>
    <w:link w:val="FootertextChar"/>
    <w:qFormat/>
    <w:rsid w:val="00611524"/>
    <w:rPr>
      <w:rFonts w:eastAsia="Poppins"/>
      <w:color w:val="7F7F7F" w:themeColor="text1" w:themeTint="80"/>
      <w:sz w:val="18"/>
      <w:szCs w:val="18"/>
    </w:rPr>
  </w:style>
  <w:style w:type="character" w:customStyle="1" w:styleId="FootertextChar">
    <w:name w:val="Footer text Char"/>
    <w:basedOn w:val="HeaderChar"/>
    <w:link w:val="Footertext"/>
    <w:rsid w:val="00611524"/>
    <w:rPr>
      <w:rFonts w:ascii="Poppins" w:eastAsia="Poppins" w:hAnsi="Poppins" w:cs="Poppins"/>
      <w:color w:val="7F7F7F" w:themeColor="text1" w:themeTint="80"/>
      <w:kern w:val="2"/>
      <w:sz w:val="18"/>
      <w:szCs w:val="18"/>
      <w:lang w:val="en-NZ" w:eastAsia="zh-CN"/>
      <w14:ligatures w14:val="standardContextual"/>
    </w:rPr>
  </w:style>
  <w:style w:type="paragraph" w:customStyle="1" w:styleId="Bold">
    <w:name w:val="Bold"/>
    <w:basedOn w:val="Normal"/>
    <w:link w:val="BoldChar"/>
    <w:uiPriority w:val="1"/>
    <w:qFormat/>
    <w:rsid w:val="3FA760F7"/>
    <w:pPr>
      <w:spacing w:after="0"/>
    </w:pPr>
    <w:rPr>
      <w:rFonts w:eastAsia="Poppins"/>
      <w:b/>
      <w:bCs/>
      <w:szCs w:val="22"/>
    </w:rPr>
  </w:style>
  <w:style w:type="character" w:customStyle="1" w:styleId="BoldChar">
    <w:name w:val="Bold Char"/>
    <w:basedOn w:val="DefaultParagraphFont"/>
    <w:link w:val="Bold"/>
    <w:uiPriority w:val="1"/>
    <w:rsid w:val="0040401C"/>
    <w:rPr>
      <w:rFonts w:ascii="Poppins" w:eastAsia="Poppins" w:hAnsi="Poppins" w:cs="Poppins"/>
      <w:b/>
      <w:bCs/>
      <w:kern w:val="2"/>
      <w:sz w:val="22"/>
      <w:szCs w:val="22"/>
      <w:lang w:val="en-NZ" w:eastAsia="en-US"/>
      <w14:ligatures w14:val="standardContextual"/>
    </w:rPr>
  </w:style>
  <w:style w:type="paragraph" w:customStyle="1" w:styleId="Bulletpointlevel3">
    <w:name w:val="Bullet point level 3"/>
    <w:basedOn w:val="Bulletpointlevel2"/>
    <w:link w:val="Bulletpointlevel3Char"/>
    <w:rsid w:val="00C947D3"/>
    <w:pPr>
      <w:numPr>
        <w:ilvl w:val="2"/>
      </w:numPr>
    </w:pPr>
  </w:style>
  <w:style w:type="character" w:customStyle="1" w:styleId="Bulletpointlevel3Char">
    <w:name w:val="Bullet point level 3 Char"/>
    <w:basedOn w:val="Bulletpointlevel2Char"/>
    <w:link w:val="Bulletpointlevel3"/>
    <w:rsid w:val="00C947D3"/>
    <w:rPr>
      <w:rFonts w:ascii="Poppins" w:hAnsi="Poppins" w:cs="Poppins"/>
      <w:kern w:val="2"/>
      <w:sz w:val="22"/>
      <w:szCs w:val="20"/>
      <w:lang w:val="en-NZ" w:eastAsia="zh-CN"/>
      <w14:ligatures w14:val="standardContextual"/>
    </w:rPr>
  </w:style>
  <w:style w:type="table" w:styleId="TableGridLight">
    <w:name w:val="Grid Table Light"/>
    <w:aliases w:val="Grey"/>
    <w:basedOn w:val="TableNormal"/>
    <w:uiPriority w:val="40"/>
    <w:rsid w:val="00AC4464"/>
    <w:pPr>
      <w:spacing w:after="0" w:line="240" w:lineRule="auto"/>
    </w:pPr>
    <w:rPr>
      <w:rFonts w:ascii="Poppins" w:hAnsi="Poppins"/>
      <w:sz w:val="20"/>
    </w:rPr>
    <w:tblPr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rFonts w:ascii="___WRD_EMBED_SUB_177" w:hAnsi="___WRD_EMBED_SUB_177"/>
        <w:b/>
      </w:rPr>
      <w:tblPr/>
      <w:tcPr>
        <w:tc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cBorders>
        <w:shd w:val="clear" w:color="auto" w:fill="F2F2F2" w:themeFill="background1" w:themeFillShade="F2"/>
      </w:tcPr>
    </w:tblStylePr>
  </w:style>
  <w:style w:type="paragraph" w:customStyle="1" w:styleId="paragraph">
    <w:name w:val="paragraph"/>
    <w:basedOn w:val="Normal"/>
    <w:rsid w:val="00AC44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AC4464"/>
  </w:style>
  <w:style w:type="character" w:customStyle="1" w:styleId="eop">
    <w:name w:val="eop"/>
    <w:basedOn w:val="DefaultParagraphFont"/>
    <w:rsid w:val="00AC4464"/>
  </w:style>
  <w:style w:type="table" w:customStyle="1" w:styleId="Coloured">
    <w:name w:val="Coloured"/>
    <w:basedOn w:val="TableNormal"/>
    <w:uiPriority w:val="99"/>
    <w:rsid w:val="008A054B"/>
    <w:pPr>
      <w:spacing w:after="0" w:line="240" w:lineRule="auto"/>
    </w:pPr>
    <w:rPr>
      <w:rFonts w:ascii="Inter" w:hAnsi="Inter"/>
      <w:kern w:val="2"/>
      <w:sz w:val="20"/>
      <w:szCs w:val="22"/>
      <w:lang w:val="en-NZ" w:eastAsia="zh-CN"/>
      <w14:ligatures w14:val="standardContextual"/>
    </w:rPr>
    <w:tblPr>
      <w:tblStyleRowBandSize w:val="1"/>
      <w:tblStyleColBandSize w:val="1"/>
      <w:tblBorders>
        <w:top w:val="single" w:sz="4" w:space="0" w:color="CEE2D8" w:themeColor="background2" w:themeShade="E6"/>
        <w:left w:val="single" w:sz="4" w:space="0" w:color="CEE2D8" w:themeColor="background2" w:themeShade="E6"/>
        <w:bottom w:val="single" w:sz="4" w:space="0" w:color="CEE2D8" w:themeColor="background2" w:themeShade="E6"/>
        <w:right w:val="single" w:sz="4" w:space="0" w:color="CEE2D8" w:themeColor="background2" w:themeShade="E6"/>
        <w:insideH w:val="single" w:sz="4" w:space="0" w:color="CEE2D8" w:themeColor="background2" w:themeShade="E6"/>
        <w:insideV w:val="single" w:sz="4" w:space="0" w:color="CEE2D8" w:themeColor="background2" w:themeShade="E6"/>
      </w:tblBorders>
      <w:tblCellMar>
        <w:top w:w="86" w:type="dxa"/>
        <w:left w:w="144" w:type="dxa"/>
        <w:bottom w:w="86" w:type="dxa"/>
      </w:tblCellMar>
    </w:tblPr>
    <w:tcPr>
      <w:shd w:val="clear" w:color="auto" w:fill="ECF4F0" w:themeFill="background2"/>
    </w:tcPr>
    <w:tblStylePr w:type="firstRow">
      <w:pPr>
        <w:jc w:val="left"/>
      </w:pPr>
      <w:rPr>
        <w:rFonts w:ascii="___WRD_EMBED_SUB_177" w:hAnsi="___WRD_EMBED_SUB_177"/>
        <w:b/>
        <w:color w:val="ECF4F0" w:themeColor="background2"/>
        <w:sz w:val="22"/>
        <w:u w:val="none"/>
      </w:rPr>
      <w:tblPr/>
      <w:tcPr>
        <w:shd w:val="clear" w:color="auto" w:fill="008746" w:themeFill="accent1"/>
      </w:tcPr>
    </w:tblStylePr>
    <w:tblStylePr w:type="band1Horz">
      <w:tblPr/>
      <w:tcPr>
        <w:shd w:val="clear" w:color="auto" w:fill="ECF4F0" w:themeFill="background2"/>
      </w:tcPr>
    </w:tblStylePr>
    <w:tblStylePr w:type="band2Horz">
      <w:tblPr/>
      <w:tcPr>
        <w:shd w:val="clear" w:color="auto" w:fill="ECF4F0" w:themeFill="background2"/>
      </w:tcPr>
    </w:tblStylePr>
  </w:style>
  <w:style w:type="paragraph" w:styleId="NoSpacing">
    <w:name w:val="No Spacing"/>
    <w:uiPriority w:val="1"/>
    <w:qFormat/>
    <w:rsid w:val="002D1B63"/>
    <w:pPr>
      <w:spacing w:after="0" w:line="240" w:lineRule="auto"/>
    </w:pPr>
    <w:rPr>
      <w:rFonts w:ascii="Inter" w:hAnsi="Inter" w:cs="Poppins"/>
      <w:kern w:val="2"/>
      <w:sz w:val="20"/>
      <w:szCs w:val="20"/>
      <w:lang w:eastAsia="zh-CN"/>
      <w14:ligatures w14:val="standardContextual"/>
    </w:rPr>
  </w:style>
  <w:style w:type="character" w:customStyle="1" w:styleId="QuotesChar">
    <w:name w:val="Quotes Char"/>
    <w:basedOn w:val="DefaultParagraphFont"/>
    <w:link w:val="Quotes"/>
    <w:rsid w:val="00C34E3E"/>
    <w:rPr>
      <w:rFonts w:ascii="Poppins" w:hAnsi="Poppins" w:cs="Poppins"/>
      <w:b/>
      <w:bCs/>
      <w:color w:val="008746" w:themeColor="accent1"/>
      <w:kern w:val="2"/>
      <w:sz w:val="22"/>
      <w:szCs w:val="20"/>
      <w:lang w:val="en-NZ" w:eastAsia="zh-CN"/>
      <w14:ligatures w14:val="standardContextual"/>
    </w:rPr>
  </w:style>
  <w:style w:type="character" w:styleId="Strong">
    <w:name w:val="Strong"/>
    <w:basedOn w:val="DefaultParagraphFont"/>
    <w:uiPriority w:val="22"/>
    <w:rsid w:val="008445E8"/>
    <w:rPr>
      <w:rFonts w:ascii="Poppins" w:hAnsi="Poppins"/>
      <w:b/>
      <w:bCs/>
    </w:rPr>
  </w:style>
  <w:style w:type="table" w:styleId="PlainTable4">
    <w:name w:val="Plain Table 4"/>
    <w:basedOn w:val="TableNormal"/>
    <w:uiPriority w:val="44"/>
    <w:rsid w:val="00CB79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902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B79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CB79B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aliases w:val="Coloured - simple"/>
    <w:basedOn w:val="Coloured"/>
    <w:uiPriority w:val="46"/>
    <w:rsid w:val="008A054B"/>
    <w:rPr>
      <w:sz w:val="22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ECF4F0"/>
    </w:tcPr>
    <w:tblStylePr w:type="firstRow">
      <w:pPr>
        <w:jc w:val="left"/>
      </w:pPr>
      <w:rPr>
        <w:rFonts w:ascii="Bahnschrift SemiLight SemiConde" w:hAnsi="Bahnschrift SemiLight SemiConde"/>
        <w:b/>
        <w:bCs/>
        <w:color w:val="ECF4F0" w:themeColor="background2"/>
        <w:sz w:val="22"/>
        <w:u w:val="none"/>
      </w:rPr>
      <w:tblPr/>
      <w:tcPr>
        <w:shd w:val="clear" w:color="auto" w:fill="008746" w:themeFill="accent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rFonts w:ascii="Bahnschrift SemiLight SemiConde" w:hAnsi="Bahnschrift SemiLight SemiConde"/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DEEE4"/>
      </w:tcPr>
    </w:tblStylePr>
    <w:tblStylePr w:type="band2Horz">
      <w:tblPr/>
      <w:tcPr>
        <w:shd w:val="clear" w:color="auto" w:fill="F7FBF9"/>
      </w:tcPr>
    </w:tblStylePr>
  </w:style>
  <w:style w:type="table" w:styleId="GridTable1Light-Accent1">
    <w:name w:val="Grid Table 1 Light Accent 1"/>
    <w:basedOn w:val="TableNormal"/>
    <w:uiPriority w:val="46"/>
    <w:rsid w:val="00CB79BE"/>
    <w:pPr>
      <w:spacing w:after="0" w:line="240" w:lineRule="auto"/>
    </w:pPr>
    <w:tblPr>
      <w:tblStyleRowBandSize w:val="1"/>
      <w:tblStyleColBandSize w:val="1"/>
      <w:tblBorders>
        <w:top w:val="single" w:sz="4" w:space="0" w:color="69FFB6" w:themeColor="accent1" w:themeTint="66"/>
        <w:left w:val="single" w:sz="4" w:space="0" w:color="69FFB6" w:themeColor="accent1" w:themeTint="66"/>
        <w:bottom w:val="single" w:sz="4" w:space="0" w:color="69FFB6" w:themeColor="accent1" w:themeTint="66"/>
        <w:right w:val="single" w:sz="4" w:space="0" w:color="69FFB6" w:themeColor="accent1" w:themeTint="66"/>
        <w:insideH w:val="single" w:sz="4" w:space="0" w:color="69FFB6" w:themeColor="accent1" w:themeTint="66"/>
        <w:insideV w:val="single" w:sz="4" w:space="0" w:color="69FFB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EFF9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EFF9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C1">
    <w:name w:val="toc 1"/>
    <w:basedOn w:val="Normal"/>
    <w:next w:val="Normal"/>
    <w:uiPriority w:val="39"/>
    <w:unhideWhenUsed/>
    <w:rsid w:val="007318E2"/>
    <w:pPr>
      <w:spacing w:after="100" w:line="259" w:lineRule="auto"/>
    </w:pPr>
    <w:rPr>
      <w:lang w:val="en-US"/>
    </w:rPr>
  </w:style>
  <w:style w:type="paragraph" w:styleId="TOC2">
    <w:name w:val="toc 2"/>
    <w:basedOn w:val="Normal"/>
    <w:next w:val="Normal"/>
    <w:uiPriority w:val="39"/>
    <w:unhideWhenUsed/>
    <w:rsid w:val="007318E2"/>
    <w:pPr>
      <w:spacing w:after="100" w:line="259" w:lineRule="auto"/>
      <w:ind w:left="220"/>
    </w:pPr>
    <w:rPr>
      <w:lang w:val="en-US"/>
    </w:rPr>
  </w:style>
  <w:style w:type="paragraph" w:styleId="TOC3">
    <w:name w:val="toc 3"/>
    <w:basedOn w:val="Normal"/>
    <w:next w:val="Normal"/>
    <w:uiPriority w:val="39"/>
    <w:unhideWhenUsed/>
    <w:rsid w:val="007318E2"/>
    <w:pPr>
      <w:spacing w:after="100" w:line="259" w:lineRule="auto"/>
      <w:ind w:left="440"/>
    </w:pPr>
    <w:rPr>
      <w:lang w:val="en-US"/>
    </w:rPr>
  </w:style>
  <w:style w:type="paragraph" w:customStyle="1" w:styleId="Metadata">
    <w:name w:val="Metadata"/>
    <w:basedOn w:val="Normal"/>
    <w:link w:val="MetadataChar"/>
    <w:uiPriority w:val="1"/>
    <w:qFormat/>
    <w:rsid w:val="007318E2"/>
    <w:pPr>
      <w:spacing w:line="257" w:lineRule="auto"/>
    </w:pPr>
    <w:rPr>
      <w:rFonts w:eastAsia="Poppins"/>
      <w:b/>
      <w:bCs/>
      <w:sz w:val="24"/>
      <w:szCs w:val="24"/>
      <w:lang w:val="en-US"/>
    </w:rPr>
  </w:style>
  <w:style w:type="character" w:customStyle="1" w:styleId="MetadataChar">
    <w:name w:val="Metadata Char"/>
    <w:basedOn w:val="DefaultParagraphFont"/>
    <w:link w:val="Metadata"/>
    <w:uiPriority w:val="1"/>
    <w:rsid w:val="007318E2"/>
    <w:rPr>
      <w:rFonts w:ascii="Poppins" w:eastAsia="Poppins" w:hAnsi="Poppins" w:cs="Poppins"/>
      <w:b/>
      <w:bCs/>
      <w:kern w:val="2"/>
      <w:lang w:eastAsia="zh-CN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A50A76"/>
    <w:pPr>
      <w:outlineLvl w:val="9"/>
    </w:pPr>
    <w:rPr>
      <w:bCs w:val="0"/>
      <w:color w:val="006534" w:themeColor="accent1" w:themeShade="BF"/>
      <w:sz w:val="32"/>
      <w:szCs w:val="32"/>
    </w:rPr>
  </w:style>
  <w:style w:type="paragraph" w:customStyle="1" w:styleId="Documentdetails">
    <w:name w:val="Document details"/>
    <w:basedOn w:val="Footertext"/>
    <w:link w:val="DocumentdetailsChar"/>
    <w:rsid w:val="00957FA1"/>
  </w:style>
  <w:style w:type="character" w:customStyle="1" w:styleId="DocumentdetailsChar">
    <w:name w:val="Document details Char"/>
    <w:basedOn w:val="FootertextChar"/>
    <w:link w:val="Documentdetails"/>
    <w:rsid w:val="00957FA1"/>
    <w:rPr>
      <w:rFonts w:ascii="Poppins" w:eastAsia="Poppins" w:hAnsi="Poppins" w:cs="Poppins"/>
      <w:color w:val="7F7F7F" w:themeColor="text1" w:themeTint="80"/>
      <w:kern w:val="2"/>
      <w:sz w:val="18"/>
      <w:szCs w:val="18"/>
      <w:lang w:val="en-NZ" w:eastAsia="zh-CN"/>
      <w14:ligatures w14:val="standardContextual"/>
    </w:rPr>
  </w:style>
  <w:style w:type="paragraph" w:customStyle="1" w:styleId="Captions">
    <w:name w:val="Captions"/>
    <w:basedOn w:val="Normal"/>
    <w:link w:val="CaptionsChar"/>
    <w:qFormat/>
    <w:rsid w:val="00EC5ACD"/>
    <w:pPr>
      <w:spacing w:line="279" w:lineRule="auto"/>
    </w:pPr>
    <w:rPr>
      <w:color w:val="595959" w:themeColor="text1" w:themeTint="A6"/>
      <w:sz w:val="16"/>
      <w:szCs w:val="16"/>
    </w:rPr>
  </w:style>
  <w:style w:type="character" w:customStyle="1" w:styleId="CaptionsChar">
    <w:name w:val="Captions Char"/>
    <w:basedOn w:val="DefaultParagraphFont"/>
    <w:link w:val="Captions"/>
    <w:rsid w:val="00EC5ACD"/>
    <w:rPr>
      <w:rFonts w:ascii="Poppins" w:hAnsi="Poppins" w:cs="Poppins"/>
      <w:color w:val="595959" w:themeColor="text1" w:themeTint="A6"/>
      <w:kern w:val="2"/>
      <w:sz w:val="16"/>
      <w:szCs w:val="16"/>
      <w:lang w:eastAsia="en-US"/>
      <w14:ligatures w14:val="standardContextual"/>
    </w:rPr>
  </w:style>
  <w:style w:type="paragraph" w:customStyle="1" w:styleId="Pullquote">
    <w:name w:val="Pull quote"/>
    <w:basedOn w:val="Quote"/>
    <w:link w:val="PullquoteChar"/>
    <w:rsid w:val="009B4CAC"/>
  </w:style>
  <w:style w:type="character" w:customStyle="1" w:styleId="PullquoteChar">
    <w:name w:val="Pull quote Char"/>
    <w:basedOn w:val="QuoteChar"/>
    <w:link w:val="Pullquote"/>
    <w:rsid w:val="00FD0BD6"/>
    <w:rPr>
      <w:rFonts w:ascii="Poppins" w:hAnsi="Poppins" w:cs="Poppins"/>
      <w:iCs/>
      <w:color w:val="008746" w:themeColor="accent1"/>
      <w:kern w:val="2"/>
      <w:sz w:val="22"/>
      <w:szCs w:val="20"/>
      <w:lang w:val="en-NZ" w:eastAsia="zh-CN"/>
      <w14:ligatures w14:val="standardContextual"/>
    </w:rPr>
  </w:style>
  <w:style w:type="paragraph" w:customStyle="1" w:styleId="Placeholder">
    <w:name w:val="Placeholder"/>
    <w:basedOn w:val="Normal"/>
    <w:uiPriority w:val="1"/>
    <w:qFormat/>
    <w:rsid w:val="00A50A76"/>
    <w:rPr>
      <w:bCs/>
      <w:color w:val="404040" w:themeColor="text1" w:themeTint="BF"/>
    </w:rPr>
  </w:style>
  <w:style w:type="paragraph" w:customStyle="1" w:styleId="Numbered">
    <w:name w:val="Numbered"/>
    <w:basedOn w:val="ListParagraph"/>
    <w:link w:val="NumberedChar"/>
    <w:qFormat/>
    <w:rsid w:val="003957AB"/>
    <w:pPr>
      <w:numPr>
        <w:numId w:val="15"/>
      </w:numPr>
      <w:spacing w:before="120" w:after="120"/>
      <w:ind w:left="714" w:hanging="357"/>
    </w:pPr>
  </w:style>
  <w:style w:type="character" w:customStyle="1" w:styleId="NumberedChar">
    <w:name w:val="Numbered Char"/>
    <w:basedOn w:val="ListParagraphChar"/>
    <w:link w:val="Numbered"/>
    <w:rsid w:val="003957AB"/>
    <w:rPr>
      <w:rFonts w:ascii="Poppins" w:hAnsi="Poppins" w:cs="Poppins"/>
      <w:kern w:val="2"/>
      <w:sz w:val="20"/>
      <w:szCs w:val="20"/>
      <w:lang w:val="en-NZ" w:eastAsia="en-US"/>
      <w14:ligatures w14:val="standardContextual"/>
    </w:rPr>
  </w:style>
  <w:style w:type="character" w:customStyle="1" w:styleId="Completionprompt">
    <w:name w:val="Completion prompt"/>
    <w:basedOn w:val="DefaultParagraphFont"/>
    <w:uiPriority w:val="99"/>
    <w:qFormat/>
    <w:rsid w:val="00955998"/>
    <w:rPr>
      <w:color w:val="FF0000"/>
    </w:rPr>
  </w:style>
  <w:style w:type="paragraph" w:styleId="NormalWeb">
    <w:name w:val="Normal (Web)"/>
    <w:basedOn w:val="Normal"/>
    <w:uiPriority w:val="99"/>
    <w:semiHidden/>
    <w:unhideWhenUsed/>
    <w:rsid w:val="009559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table" w:customStyle="1" w:styleId="Warningbox">
    <w:name w:val="Warning box"/>
    <w:basedOn w:val="TableNormal"/>
    <w:uiPriority w:val="99"/>
    <w:rsid w:val="00027E00"/>
    <w:pPr>
      <w:spacing w:after="0" w:line="240" w:lineRule="auto"/>
    </w:pPr>
    <w:rPr>
      <w:rFonts w:ascii="Inter" w:hAnsi="Inter"/>
    </w:rPr>
    <w:tblPr>
      <w:tblBorders>
        <w:top w:val="single" w:sz="36" w:space="0" w:color="D97F11" w:themeColor="accent2"/>
      </w:tblBorders>
      <w:tblCellMar>
        <w:top w:w="57" w:type="dxa"/>
        <w:bottom w:w="113" w:type="dxa"/>
      </w:tblCellMar>
    </w:tblPr>
    <w:tcPr>
      <w:shd w:val="clear" w:color="auto" w:fill="FAECDB"/>
    </w:tcPr>
    <w:tblStylePr w:type="firstRow">
      <w:rPr>
        <w:rFonts w:ascii="Inter" w:hAnsi="Inter"/>
        <w:b/>
      </w:rPr>
    </w:tblStylePr>
  </w:style>
  <w:style w:type="table" w:customStyle="1" w:styleId="Infobox">
    <w:name w:val="Info box"/>
    <w:basedOn w:val="TableNormal"/>
    <w:uiPriority w:val="99"/>
    <w:rsid w:val="00027E00"/>
    <w:pPr>
      <w:spacing w:after="0" w:line="240" w:lineRule="auto"/>
    </w:pPr>
    <w:rPr>
      <w:rFonts w:ascii="Inter" w:hAnsi="Inter"/>
    </w:rPr>
    <w:tblPr>
      <w:tblBorders>
        <w:top w:val="single" w:sz="36" w:space="0" w:color="2A4F79" w:themeColor="accent3"/>
      </w:tblBorders>
      <w:tblCellMar>
        <w:top w:w="57" w:type="dxa"/>
        <w:bottom w:w="113" w:type="dxa"/>
      </w:tblCellMar>
    </w:tblPr>
    <w:tcPr>
      <w:shd w:val="clear" w:color="auto" w:fill="E0EAF5"/>
    </w:tcPr>
    <w:tblStylePr w:type="firstRow">
      <w:rPr>
        <w:rFonts w:ascii="Inter" w:hAnsi="Inter"/>
        <w:b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C7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77E0"/>
    <w:pPr>
      <w:spacing w:after="0" w:line="240" w:lineRule="auto"/>
    </w:pPr>
    <w:rPr>
      <w:rFonts w:ascii="Arial" w:eastAsia="Times New Roman" w:hAnsi="Arial" w:cs="Times New Roman"/>
      <w:kern w:val="0"/>
      <w:sz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77E0"/>
    <w:rPr>
      <w:rFonts w:ascii="Arial" w:eastAsia="Times New Roman" w:hAnsi="Arial" w:cs="Times New Roman"/>
      <w:sz w:val="20"/>
      <w:szCs w:val="20"/>
      <w:lang w:val="en-N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CE7"/>
    <w:pPr>
      <w:spacing w:after="160"/>
    </w:pPr>
    <w:rPr>
      <w:rFonts w:ascii="Inter" w:eastAsiaTheme="minorEastAsia" w:hAnsi="Inter" w:cs="Poppins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CE7"/>
    <w:rPr>
      <w:rFonts w:ascii="Inter" w:eastAsia="Times New Roman" w:hAnsi="Inter" w:cs="Poppins"/>
      <w:b/>
      <w:bCs/>
      <w:kern w:val="2"/>
      <w:sz w:val="20"/>
      <w:szCs w:val="20"/>
      <w:lang w:val="en-NZ" w:eastAsia="en-US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3B547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7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2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9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8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3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3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8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3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6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25658">
          <w:marLeft w:val="346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7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5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82230">
          <w:marLeft w:val="346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3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1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3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0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3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4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1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earmssafety.govt.n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rearmssafety.govt.n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QCH6\OneDrive%20-%20New%20Zealand%20Police\1.%20WIP\New%20Brand%20Development%20-%20March%202026\FSE%20Brand%20Assets%20-%20June%202026\FSE%20Word%20Templates%20-%20June%202026\FSE%20Letterhead%20-%20June%202026.dotx" TargetMode="External"/></Relationships>
</file>

<file path=word/theme/theme1.xml><?xml version="1.0" encoding="utf-8"?>
<a:theme xmlns:a="http://schemas.openxmlformats.org/drawingml/2006/main" name="FSE_June2026">
  <a:themeElements>
    <a:clrScheme name="FSE - June 2026">
      <a:dk1>
        <a:sysClr val="windowText" lastClr="000000"/>
      </a:dk1>
      <a:lt1>
        <a:sysClr val="window" lastClr="FFFFFF"/>
      </a:lt1>
      <a:dk2>
        <a:srgbClr val="05391E"/>
      </a:dk2>
      <a:lt2>
        <a:srgbClr val="ECF4F0"/>
      </a:lt2>
      <a:accent1>
        <a:srgbClr val="008746"/>
      </a:accent1>
      <a:accent2>
        <a:srgbClr val="D97F11"/>
      </a:accent2>
      <a:accent3>
        <a:srgbClr val="2A4F79"/>
      </a:accent3>
      <a:accent4>
        <a:srgbClr val="8C2717"/>
      </a:accent4>
      <a:accent5>
        <a:srgbClr val="C2D939"/>
      </a:accent5>
      <a:accent6>
        <a:srgbClr val="FFE047"/>
      </a:accent6>
      <a:hlink>
        <a:srgbClr val="008746"/>
      </a:hlink>
      <a:folHlink>
        <a:srgbClr val="954F72"/>
      </a:folHlink>
    </a:clrScheme>
    <a:fontScheme name="FSE - June 2026">
      <a:majorFont>
        <a:latin typeface="Inter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SE_June2026" id="{EF6C6774-889E-4286-95EF-FFB21A80739E}" vid="{9F9F5093-C445-455F-BF3D-A200F94D6BC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FD64978548D49898A84C0F6B3DD94" ma:contentTypeVersion="31" ma:contentTypeDescription="Create a new document." ma:contentTypeScope="" ma:versionID="191aa68797bc7e6f1f1c2d3fd5d8cac4">
  <xsd:schema xmlns:xsd="http://www.w3.org/2001/XMLSchema" xmlns:xs="http://www.w3.org/2001/XMLSchema" xmlns:p="http://schemas.microsoft.com/office/2006/metadata/properties" xmlns:ns2="49ecc7b7-3918-42b9-bb1e-ca0020217928" targetNamespace="http://schemas.microsoft.com/office/2006/metadata/properties" ma:root="true" ma:fieldsID="f797c8d854f472ff534591f4a6c6b648" ns2:_="">
    <xsd:import namespace="49ecc7b7-3918-42b9-bb1e-ca0020217928"/>
    <xsd:element name="properties">
      <xsd:complexType>
        <xsd:sequence>
          <xsd:element name="documentManagement">
            <xsd:complexType>
              <xsd:all>
                <xsd:element ref="ns2:DocPublished" minOccurs="0"/>
                <xsd:element ref="ns2:Doc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Onhold_x002d_otherprojectupdatesreqd" minOccurs="0"/>
                <xsd:element ref="ns2:Publishstatus" minOccurs="0"/>
                <xsd:element ref="ns2:BusinessGroup" minOccurs="0"/>
                <xsd:element ref="ns2:Printingrequired" minOccurs="0"/>
                <xsd:element ref="ns2:InDesignrequired" minOccurs="0"/>
                <xsd:element ref="ns2:Plain_x0020_English_x0020_update" minOccurs="0"/>
                <xsd:element ref="ns2:QAP" minOccurs="0"/>
                <xsd:element ref="ns2:Comments" minOccurs="0"/>
                <xsd:element ref="ns2:BusinessOwner" minOccurs="0"/>
                <xsd:element ref="ns2:Duedate" minOccurs="0"/>
                <xsd:element ref="ns2:Newtemplatedone" minOccurs="0"/>
                <xsd:element ref="ns2:Donenoregs" minOccurs="0"/>
                <xsd:element ref="ns2:Regsupdate_x003f_" minOccurs="0"/>
                <xsd:element ref="ns2:PreQreview" minOccurs="0"/>
                <xsd:element ref="ns2:ToKate" minOccurs="0"/>
                <xsd:element ref="ns2:Firearms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cc7b7-3918-42b9-bb1e-ca0020217928" elementFormDefault="qualified">
    <xsd:import namespace="http://schemas.microsoft.com/office/2006/documentManagement/types"/>
    <xsd:import namespace="http://schemas.microsoft.com/office/infopath/2007/PartnerControls"/>
    <xsd:element name="DocPublished" ma:index="8" nillable="true" ma:displayName="Priority" ma:description="Priority order as defined in Individual Collateral spreadsheet &#10;P 4-6 are High&#10;P 2-3 are Medium&#10;P 0-1 are Low" ma:format="Dropdown" ma:internalName="DocPublished">
      <xsd:simpleType>
        <xsd:restriction base="dms:Choice">
          <xsd:enumeration value="High"/>
          <xsd:enumeration value="Medium"/>
          <xsd:enumeration value="Low"/>
        </xsd:restriction>
      </xsd:simpleType>
    </xsd:element>
    <xsd:element name="DocNextReview" ma:index="9" nillable="true" ma:displayName="Legal review required" ma:description="Use this to flag that legal will need to review after all changes have been made" ma:format="Dropdown" ma:internalName="DocNextReview">
      <xsd:simpleType>
        <xsd:restriction base="dms:Choice">
          <xsd:enumeration value="Yes"/>
          <xsd:enumeration value="No"/>
          <xsd:enumeration value="Check with SME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Onhold_x002d_otherprojectupdatesreqd" ma:index="17" nillable="true" ma:displayName="On hold" ma:description="Use when items have been flagged as being On Hold, e.g. that need to be updated by another project, or if details are yet to be confirmed" ma:format="Dropdown" ma:internalName="Onhold_x002d_otherprojectupdatesreqd">
      <xsd:simpleType>
        <xsd:restriction base="dms:Choice">
          <xsd:enumeration value="Another project"/>
          <xsd:enumeration value="Final Content TBC"/>
          <xsd:enumeration value="Review Comments"/>
        </xsd:restriction>
      </xsd:simpleType>
    </xsd:element>
    <xsd:element name="Publishstatus" ma:index="18" nillable="true" ma:displayName="Review status" ma:format="Dropdown" ma:internalName="Publishstatus">
      <xsd:simpleType>
        <xsd:restriction base="dms:Choice">
          <xsd:enumeration value="In progress"/>
          <xsd:enumeration value="With Interns"/>
          <xsd:enumeration value="With Business Owner"/>
          <xsd:enumeration value="With Policy"/>
          <xsd:enumeration value="On hold"/>
          <xsd:enumeration value="Template Update Required"/>
          <xsd:enumeration value="Ready for QAG"/>
          <xsd:enumeration value="Ready for Design Review"/>
          <xsd:enumeration value="Approved for publishing"/>
          <xsd:enumeration value="Document not Required"/>
          <xsd:enumeration value="Ready for Approval"/>
          <xsd:enumeration value="Released to Business"/>
        </xsd:restriction>
      </xsd:simpleType>
    </xsd:element>
    <xsd:element name="BusinessGroup" ma:index="19" nillable="true" ma:displayName="Business Group" ma:description="Use this to show which business team uses these documents" ma:format="Dropdown" ma:internalName="BusinessGroup">
      <xsd:simpleType>
        <xsd:restriction base="dms:Choice">
          <xsd:enumeration value="App Forms"/>
          <xsd:enumeration value="Clubs and ranges"/>
          <xsd:enumeration value="Compliance"/>
          <xsd:enumeration value="Corporate"/>
          <xsd:enumeration value="Delegations"/>
          <xsd:enumeration value="Districts"/>
          <xsd:enumeration value="Hub processes"/>
          <xsd:enumeration value="NIA"/>
          <xsd:enumeration value="NST"/>
          <xsd:enumeration value="Misc How to"/>
          <xsd:enumeration value="PartnershipsComms"/>
          <xsd:enumeration value="Permits"/>
          <xsd:enumeration value="Registry"/>
          <xsd:enumeration value="Resolutions"/>
          <xsd:enumeration value="Website"/>
          <xsd:enumeration value="Word ribbon"/>
        </xsd:restriction>
      </xsd:simpleType>
    </xsd:element>
    <xsd:element name="Printingrequired" ma:index="20" nillable="true" ma:displayName="Printing required" ma:format="Dropdown" ma:internalName="Printingrequired">
      <xsd:simpleType>
        <xsd:restriction base="dms:Choice">
          <xsd:enumeration value="Yes"/>
          <xsd:enumeration value="No"/>
        </xsd:restriction>
      </xsd:simpleType>
    </xsd:element>
    <xsd:element name="InDesignrequired" ma:index="21" nillable="true" ma:displayName="Design required" ma:description="Design review only &#10;e.g. High volume user facing or complex document to be checked " ma:format="Dropdown" ma:internalName="InDesignrequired">
      <xsd:simpleType>
        <xsd:restriction base="dms:Choice">
          <xsd:enumeration value="Yes - InDesign"/>
          <xsd:enumeration value="Yes - Drupal"/>
          <xsd:enumeration value="No"/>
          <xsd:enumeration value="Follow template"/>
          <xsd:enumeration value="Design review only"/>
          <xsd:enumeration value="Completed"/>
        </xsd:restriction>
      </xsd:simpleType>
    </xsd:element>
    <xsd:element name="Plain_x0020_English_x0020_update" ma:index="22" nillable="true" ma:displayName="Plain English update" ma:format="Dropdown" ma:internalName="Plain_x0020_English_x0020_update">
      <xsd:simpleType>
        <xsd:restriction base="dms:Choice">
          <xsd:enumeration value="Yes"/>
          <xsd:enumeration value="No"/>
        </xsd:restriction>
      </xsd:simpleType>
    </xsd:element>
    <xsd:element name="QAP" ma:index="23" nillable="true" ma:displayName="QAG required" ma:description="Quality Assurance Group review required" ma:format="Dropdown" ma:internalName="QAP">
      <xsd:simpleType>
        <xsd:restriction base="dms:Choice">
          <xsd:enumeration value="Yes"/>
          <xsd:enumeration value="No"/>
        </xsd:restriction>
      </xsd:simpleType>
    </xsd:element>
    <xsd:element name="Comments" ma:index="24" nillable="true" ma:displayName="Comments" ma:description="Use to capture progress or status of review" ma:format="Dropdown" ma:internalName="Comments">
      <xsd:simpleType>
        <xsd:restriction base="dms:Note">
          <xsd:maxLength value="255"/>
        </xsd:restriction>
      </xsd:simpleType>
    </xsd:element>
    <xsd:element name="BusinessOwner" ma:index="25" nillable="true" ma:displayName="Business Owner" ma:format="Dropdown" ma:internalName="BusinessOwner">
      <xsd:simpleType>
        <xsd:restriction base="dms:Choice">
          <xsd:enumeration value="Comms Manager"/>
          <xsd:enumeration value="Compliance Manager"/>
          <xsd:enumeration value="Director"/>
          <xsd:enumeration value="L&amp;D Manager"/>
          <xsd:enumeration value="Community Integrations Manager"/>
          <xsd:enumeration value="Policy Lead"/>
          <xsd:enumeration value="Regional Manager"/>
          <xsd:enumeration value="Registry and Services Manager"/>
          <xsd:enumeration value="Resolutions Manager"/>
          <xsd:enumeration value="Website"/>
        </xsd:restriction>
      </xsd:simpleType>
    </xsd:element>
    <xsd:element name="Duedate" ma:index="26" nillable="true" ma:displayName="Due date" ma:format="DateOnly" ma:internalName="Duedate">
      <xsd:simpleType>
        <xsd:restriction base="dms:DateTime"/>
      </xsd:simpleType>
    </xsd:element>
    <xsd:element name="Newtemplatedone" ma:index="27" nillable="true" ma:displayName="New template done" ma:default="1" ma:format="Dropdown" ma:internalName="Newtemplatedone">
      <xsd:simpleType>
        <xsd:restriction base="dms:Boolean"/>
      </xsd:simpleType>
    </xsd:element>
    <xsd:element name="Donenoregs" ma:index="28" nillable="true" ma:displayName="Done " ma:description="Documents that have been rebranded and have no regulations references. " ma:format="Dropdown" ma:internalName="Donenoregs">
      <xsd:simpleType>
        <xsd:restriction base="dms:Choice">
          <xsd:enumeration value="Done"/>
        </xsd:restriction>
      </xsd:simpleType>
    </xsd:element>
    <xsd:element name="Regsupdate_x003f_" ma:index="29" nillable="true" ma:displayName="Regs update?" ma:default="0" ma:format="Dropdown" ma:internalName="Regsupdate_x003f_">
      <xsd:simpleType>
        <xsd:restriction base="dms:Boolean"/>
      </xsd:simpleType>
    </xsd:element>
    <xsd:element name="PreQreview" ma:index="30" nillable="true" ma:displayName="Pre Q review" ma:default="0" ma:format="Dropdown" ma:internalName="PreQreview">
      <xsd:simpleType>
        <xsd:restriction base="dms:Boolean"/>
      </xsd:simpleType>
    </xsd:element>
    <xsd:element name="ToKate" ma:index="31" nillable="true" ma:displayName="To Kate" ma:default="0" ma:format="Dropdown" ma:internalName="ToKate">
      <xsd:simpleType>
        <xsd:restriction base="dms:Boolean"/>
      </xsd:simpleType>
    </xsd:element>
    <xsd:element name="FirearmsHub" ma:index="32" nillable="true" ma:displayName="Firearms Hub" ma:default="1" ma:format="Dropdown" ma:internalName="FirearmsHub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in_x0020_English_x0020_update xmlns="49ecc7b7-3918-42b9-bb1e-ca0020217928">No</Plain_x0020_English_x0020_update>
    <QAP xmlns="49ecc7b7-3918-42b9-bb1e-ca0020217928" xsi:nil="true"/>
    <Duedate xmlns="49ecc7b7-3918-42b9-bb1e-ca0020217928">2026-07-07T12:00:00+00:00</Duedate>
    <BusinessOwner xmlns="49ecc7b7-3918-42b9-bb1e-ca0020217928">Regional Manager</BusinessOwner>
    <InDesignrequired xmlns="49ecc7b7-3918-42b9-bb1e-ca0020217928" xsi:nil="true"/>
    <DocNextReview xmlns="49ecc7b7-3918-42b9-bb1e-ca0020217928" xsi:nil="true"/>
    <DocPublished xmlns="49ecc7b7-3918-42b9-bb1e-ca0020217928">Low</DocPublished>
    <Printingrequired xmlns="49ecc7b7-3918-42b9-bb1e-ca0020217928" xsi:nil="true"/>
    <Newtemplatedone xmlns="49ecc7b7-3918-42b9-bb1e-ca0020217928">true</Newtemplatedone>
    <Publishstatus xmlns="49ecc7b7-3918-42b9-bb1e-ca0020217928">On hold</Publishstatus>
    <BusinessGroup xmlns="49ecc7b7-3918-42b9-bb1e-ca0020217928">Word ribbon</BusinessGroup>
    <Comments xmlns="49ecc7b7-3918-42b9-bb1e-ca0020217928" xsi:nil="true"/>
    <Onhold_x002d_otherprojectupdatesreqd xmlns="49ecc7b7-3918-42b9-bb1e-ca0020217928" xsi:nil="true"/>
    <Regsupdate_x003f_ xmlns="49ecc7b7-3918-42b9-bb1e-ca0020217928">true</Regsupdate_x003f_>
    <Donenoregs xmlns="49ecc7b7-3918-42b9-bb1e-ca0020217928">Done</Donenoregs>
    <_ApprovalAssignedTo xmlns="49ecc7b7-3918-42b9-bb1e-ca0020217928">
      <UserInfo>
        <DisplayName/>
        <AccountId xsi:nil="true"/>
        <AccountType/>
      </UserInfo>
    </_ApprovalAssignedTo>
    <_ApprovalStatus xmlns="49ecc7b7-3918-42b9-bb1e-ca0020217928">0</_ApprovalStatus>
    <_ApprovalRespondedBy xmlns="49ecc7b7-3918-42b9-bb1e-ca0020217928">
      <UserInfo>
        <DisplayName/>
        <AccountId xsi:nil="true"/>
        <AccountType/>
      </UserInfo>
    </_ApprovalRespondedBy>
    <_ApprovalSentBy xmlns="49ecc7b7-3918-42b9-bb1e-ca0020217928">
      <UserInfo>
        <DisplayName/>
        <AccountId xsi:nil="true"/>
        <AccountType/>
      </UserInfo>
    </_ApprovalSentBy>
    <ToKate xmlns="49ecc7b7-3918-42b9-bb1e-ca0020217928">true</ToKate>
    <PreQreview xmlns="49ecc7b7-3918-42b9-bb1e-ca0020217928">false</PreQreview>
    <FirearmsHub xmlns="49ecc7b7-3918-42b9-bb1e-ca0020217928">true</FirearmsHub>
  </documentManagement>
</p:properties>
</file>

<file path=customXml/itemProps1.xml><?xml version="1.0" encoding="utf-8"?>
<ds:datastoreItem xmlns:ds="http://schemas.openxmlformats.org/officeDocument/2006/customXml" ds:itemID="{E23FC423-60F7-40C2-98F1-73BE09AA33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C79BC5-FA00-4710-ACE3-06B8E203583E}"/>
</file>

<file path=customXml/itemProps3.xml><?xml version="1.0" encoding="utf-8"?>
<ds:datastoreItem xmlns:ds="http://schemas.openxmlformats.org/officeDocument/2006/customXml" ds:itemID="{02BF8CD4-3298-4EA6-8B13-8CAB63E105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7061E8-EF78-4877-B505-D63CE3F75436}">
  <ds:schemaRefs>
    <ds:schemaRef ds:uri="http://schemas.microsoft.com/office/2006/metadata/properties"/>
    <ds:schemaRef ds:uri="http://schemas.microsoft.com/office/infopath/2007/PartnerControls"/>
    <ds:schemaRef ds:uri="49ecc7b7-3918-42b9-bb1e-ca00202179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FSE Letterhead - June 2026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Ben</dc:creator>
  <cp:keywords/>
  <dc:description/>
  <cp:lastModifiedBy>BORRELL, Kate</cp:lastModifiedBy>
  <cp:revision>9</cp:revision>
  <dcterms:created xsi:type="dcterms:W3CDTF">2026-08-26T20:23:00Z</dcterms:created>
  <dcterms:modified xsi:type="dcterms:W3CDTF">2026-09-20T22:39:00Z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0x0101005F3FD64978548D49898A84C0F6B3DD94</vt:lpwstr>
  </property>
  <property fmtid="{D5CDD505-2E9C-101B-9397-08002B2CF9AE}" pid="3" name="MediaServiceImageTags">
    <vt:lpwstr/>
  </property>
  <property fmtid="{D5CDD505-2E9C-101B-9397-08002B2CF9AE}" pid="4" name="_MarkAsFinal">
    <vt:bool>true</vt:bool>
  </property>
</Properties>
</file>